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818f5515934b4b2b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66B68" w14:textId="34FA43D9" w:rsidR="000B526D" w:rsidRPr="004A7DA1" w:rsidRDefault="004A7DA1" w:rsidP="00036A57">
      <w:pPr>
        <w:pStyle w:val="a3"/>
      </w:pPr>
      <w:r w:rsidRPr="004A7DA1">
        <w:rPr>
          <w:rFonts w:hint="eastAsia"/>
        </w:rPr>
        <w:t>VA</w:t>
      </w:r>
      <w:r w:rsidR="00D43B8E">
        <w:rPr>
          <w:rFonts w:hint="eastAsia"/>
        </w:rPr>
        <w:t>コード</w:t>
      </w:r>
    </w:p>
    <w:p w14:paraId="120DC8BF" w14:textId="77777777" w:rsidR="004A7DA1" w:rsidRDefault="004A7DA1"/>
    <w:p w14:paraId="6551E037" w14:textId="13143A9B" w:rsidR="004A7DA1" w:rsidRDefault="004A7DA1" w:rsidP="004A7DA1">
      <w:r w:rsidRPr="00284C96">
        <w:rPr>
          <w:rFonts w:hint="eastAsia"/>
        </w:rPr>
        <w:t>アクティブな</w:t>
      </w:r>
      <w:r w:rsidRPr="00284C96">
        <w:t>Word</w:t>
      </w:r>
      <w:r>
        <w:rPr>
          <w:rFonts w:hint="eastAsia"/>
        </w:rPr>
        <w:t>ファイルから</w:t>
      </w:r>
      <w:r w:rsidRPr="00284C96">
        <w:t>VBAコードを</w:t>
      </w:r>
      <w:r w:rsidR="00D43B8E">
        <w:rPr>
          <w:rFonts w:hint="eastAsia"/>
        </w:rPr>
        <w:t>ファイル</w:t>
      </w:r>
      <w:r w:rsidR="00AE29ED">
        <w:rPr>
          <w:rFonts w:hint="eastAsia"/>
        </w:rPr>
        <w:t>に</w:t>
      </w:r>
      <w:r w:rsidR="00D43B8E">
        <w:rPr>
          <w:rFonts w:hint="eastAsia"/>
        </w:rPr>
        <w:t>エクスポートし</w:t>
      </w:r>
      <w:r w:rsidR="00AE29ED">
        <w:rPr>
          <w:rFonts w:hint="eastAsia"/>
        </w:rPr>
        <w:t>ます。</w:t>
      </w:r>
      <w:r>
        <w:rPr>
          <w:rFonts w:hint="eastAsia"/>
        </w:rPr>
        <w:t>また、</w:t>
      </w:r>
      <w:r w:rsidR="00D43B8E">
        <w:rPr>
          <w:rFonts w:hint="eastAsia"/>
        </w:rPr>
        <w:t>ファイル</w:t>
      </w:r>
      <w:r w:rsidR="00AE29ED">
        <w:rPr>
          <w:rFonts w:hint="eastAsia"/>
        </w:rPr>
        <w:t>から</w:t>
      </w:r>
      <w:r>
        <w:rPr>
          <w:rFonts w:hint="eastAsia"/>
        </w:rPr>
        <w:t>Wordファイルにインポート</w:t>
      </w:r>
      <w:r w:rsidR="00D43B8E">
        <w:rPr>
          <w:rFonts w:hint="eastAsia"/>
        </w:rPr>
        <w:t>し</w:t>
      </w:r>
      <w:r>
        <w:rPr>
          <w:rFonts w:hint="eastAsia"/>
        </w:rPr>
        <w:t>きます。</w:t>
      </w:r>
    </w:p>
    <w:sectPr w:rsidR="004A7DA1" w:rsidSect="004A7DA1">
      <w:pgSz w:w="11906" w:h="16838"/>
      <w:pgMar w:top="1984" w:right="991" w:bottom="1531" w:left="1701" w:header="1134" w:footer="850" w:gutter="0"/>
      <w:cols w:space="425"/>
      <w:docGrid w:type="linesAndChars" w:linePitch="512" w:charSpace="18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EF013" w14:textId="77777777" w:rsidR="00810398" w:rsidRDefault="00810398" w:rsidP="004A7DA1">
      <w:r>
        <w:separator/>
      </w:r>
    </w:p>
  </w:endnote>
  <w:endnote w:type="continuationSeparator" w:id="0">
    <w:p w14:paraId="7595A2D3" w14:textId="77777777" w:rsidR="00810398" w:rsidRDefault="00810398" w:rsidP="004A7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FF3C4" w14:textId="77777777" w:rsidR="00810398" w:rsidRDefault="00810398" w:rsidP="004A7DA1">
      <w:r>
        <w:separator/>
      </w:r>
    </w:p>
  </w:footnote>
  <w:footnote w:type="continuationSeparator" w:id="0">
    <w:p w14:paraId="53E4CD14" w14:textId="77777777" w:rsidR="00810398" w:rsidRDefault="00810398" w:rsidP="004A7D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A9377A"/>
    <w:multiLevelType w:val="multilevel"/>
    <w:tmpl w:val="F30A79FE"/>
    <w:lvl w:ilvl="0">
      <w:start w:val="1"/>
      <w:numFmt w:val="decimal"/>
      <w:lvlText w:val="%1"/>
      <w:lvlJc w:val="left"/>
      <w:pPr>
        <w:ind w:left="425" w:hanging="425"/>
      </w:pPr>
      <w:rPr>
        <w:rFonts w:ascii="ＭＳ 明朝" w:eastAsia="ＭＳ 明朝" w:hAnsi="ＭＳ 明朝" w:hint="eastAsia"/>
        <w:sz w:val="24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ascii="ＭＳ 明朝" w:eastAsia="ＭＳ 明朝" w:hAnsi="ＭＳ 明朝" w:hint="eastAsia"/>
        <w:sz w:val="24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ascii="ＭＳ 明朝" w:eastAsia="ＭＳ 明朝" w:hAnsi="ＭＳ 明朝" w:hint="eastAsia"/>
        <w:sz w:val="24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ascii="ＭＳ 明朝" w:eastAsia="ＭＳ 明朝" w:hAnsi="ＭＳ 明朝" w:hint="eastAsia"/>
        <w:sz w:val="24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ascii="ＭＳ 明朝" w:eastAsia="ＭＳ 明朝" w:hAnsi="ＭＳ 明朝" w:hint="eastAsia"/>
        <w:sz w:val="24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ascii="ＭＳ 明朝" w:eastAsia="ＭＳ 明朝" w:hAnsi="ＭＳ 明朝" w:hint="eastAsia"/>
        <w:sz w:val="24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ascii="ＭＳ 明朝" w:eastAsia="ＭＳ 明朝" w:hAnsi="ＭＳ 明朝" w:hint="eastAsia"/>
        <w:sz w:val="24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ascii="ＭＳ 明朝" w:eastAsia="ＭＳ 明朝" w:hAnsi="ＭＳ 明朝" w:hint="eastAsia"/>
        <w:sz w:val="24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ascii="ＭＳ 明朝" w:eastAsia="ＭＳ 明朝" w:hAnsi="ＭＳ 明朝" w:hint="eastAsia"/>
        <w:sz w:val="24"/>
      </w:rPr>
    </w:lvl>
  </w:abstractNum>
  <w:num w:numId="1" w16cid:durableId="1142699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249"/>
  <w:drawingGridHorizontalSpacing w:val="249"/>
  <w:drawingGridVerticalSpacing w:val="256"/>
  <w:displayHorizontalDrawingGridEvery w:val="0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DA1"/>
    <w:rsid w:val="00001A0F"/>
    <w:rsid w:val="00004412"/>
    <w:rsid w:val="00012E59"/>
    <w:rsid w:val="00020F81"/>
    <w:rsid w:val="0002114D"/>
    <w:rsid w:val="00036A57"/>
    <w:rsid w:val="000521B4"/>
    <w:rsid w:val="000B526D"/>
    <w:rsid w:val="001061CF"/>
    <w:rsid w:val="00123436"/>
    <w:rsid w:val="00160197"/>
    <w:rsid w:val="00170EB7"/>
    <w:rsid w:val="001A7975"/>
    <w:rsid w:val="001B074F"/>
    <w:rsid w:val="002651C3"/>
    <w:rsid w:val="00266DF1"/>
    <w:rsid w:val="0027137F"/>
    <w:rsid w:val="00273B67"/>
    <w:rsid w:val="00282890"/>
    <w:rsid w:val="0029245E"/>
    <w:rsid w:val="002B4EC1"/>
    <w:rsid w:val="002C6D28"/>
    <w:rsid w:val="002E0D55"/>
    <w:rsid w:val="003041C1"/>
    <w:rsid w:val="00345D7D"/>
    <w:rsid w:val="00365767"/>
    <w:rsid w:val="00382889"/>
    <w:rsid w:val="00407198"/>
    <w:rsid w:val="004161D1"/>
    <w:rsid w:val="004317D3"/>
    <w:rsid w:val="00434E50"/>
    <w:rsid w:val="00486952"/>
    <w:rsid w:val="0049675C"/>
    <w:rsid w:val="004A135B"/>
    <w:rsid w:val="004A7DA1"/>
    <w:rsid w:val="004D3CA9"/>
    <w:rsid w:val="00541C97"/>
    <w:rsid w:val="00543290"/>
    <w:rsid w:val="00565108"/>
    <w:rsid w:val="005A13BA"/>
    <w:rsid w:val="005E1C92"/>
    <w:rsid w:val="00642D53"/>
    <w:rsid w:val="00652665"/>
    <w:rsid w:val="006572CA"/>
    <w:rsid w:val="006C431D"/>
    <w:rsid w:val="00712514"/>
    <w:rsid w:val="00734398"/>
    <w:rsid w:val="007A6A2E"/>
    <w:rsid w:val="007B6A97"/>
    <w:rsid w:val="007C5095"/>
    <w:rsid w:val="007F2C6A"/>
    <w:rsid w:val="007F5CD7"/>
    <w:rsid w:val="007F5ED1"/>
    <w:rsid w:val="00810398"/>
    <w:rsid w:val="00814864"/>
    <w:rsid w:val="008244F2"/>
    <w:rsid w:val="00854C02"/>
    <w:rsid w:val="00876EDB"/>
    <w:rsid w:val="00893F1B"/>
    <w:rsid w:val="008B23BE"/>
    <w:rsid w:val="008C0CD3"/>
    <w:rsid w:val="008C15BB"/>
    <w:rsid w:val="009426AE"/>
    <w:rsid w:val="009B7A81"/>
    <w:rsid w:val="009D6C53"/>
    <w:rsid w:val="00A137BB"/>
    <w:rsid w:val="00A44EC2"/>
    <w:rsid w:val="00A52280"/>
    <w:rsid w:val="00A87E08"/>
    <w:rsid w:val="00AA0389"/>
    <w:rsid w:val="00AA0E8A"/>
    <w:rsid w:val="00AD02F0"/>
    <w:rsid w:val="00AD773F"/>
    <w:rsid w:val="00AE29ED"/>
    <w:rsid w:val="00B116CE"/>
    <w:rsid w:val="00B329F7"/>
    <w:rsid w:val="00B65491"/>
    <w:rsid w:val="00B66B8C"/>
    <w:rsid w:val="00B66DB8"/>
    <w:rsid w:val="00B76790"/>
    <w:rsid w:val="00B92672"/>
    <w:rsid w:val="00BA6F8B"/>
    <w:rsid w:val="00C97780"/>
    <w:rsid w:val="00CA5173"/>
    <w:rsid w:val="00CB2C60"/>
    <w:rsid w:val="00D43B8E"/>
    <w:rsid w:val="00D53E10"/>
    <w:rsid w:val="00D55B5A"/>
    <w:rsid w:val="00D648F2"/>
    <w:rsid w:val="00D76433"/>
    <w:rsid w:val="00D84ECE"/>
    <w:rsid w:val="00DF7A00"/>
    <w:rsid w:val="00EA3C93"/>
    <w:rsid w:val="00EB29F2"/>
    <w:rsid w:val="00EF190C"/>
    <w:rsid w:val="00F04761"/>
    <w:rsid w:val="00F334BA"/>
    <w:rsid w:val="00F614A4"/>
    <w:rsid w:val="00FB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6BCE7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jc w:val="both"/>
    </w:pPr>
    <w:rPr>
      <w:rFonts w:ascii="ＭＳ 明朝" w:eastAsia="ＭＳ 明朝" w:hAnsi="ＭＳ 明朝"/>
      <w:kern w:val="0"/>
      <w:sz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A7DA1"/>
    <w:pPr>
      <w:outlineLvl w:val="0"/>
    </w:pPr>
    <w:rPr>
      <w:rFonts w:cstheme="majorBidi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7DA1"/>
    <w:pPr>
      <w:outlineLvl w:val="1"/>
    </w:pPr>
    <w:rPr>
      <w:rFonts w:cstheme="majorBidi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7DA1"/>
    <w:pPr>
      <w:outlineLvl w:val="2"/>
    </w:pPr>
    <w:rPr>
      <w:rFonts w:cstheme="majorBidi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7DA1"/>
    <w:pPr>
      <w:outlineLvl w:val="3"/>
    </w:pPr>
    <w:rPr>
      <w:rFonts w:cstheme="majorBidi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7DA1"/>
    <w:pPr>
      <w:outlineLvl w:val="4"/>
    </w:pPr>
    <w:rPr>
      <w:rFonts w:cstheme="majorBidi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7DA1"/>
    <w:pPr>
      <w:outlineLvl w:val="5"/>
    </w:pPr>
    <w:rPr>
      <w:rFonts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7DA1"/>
    <w:pPr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7DA1"/>
    <w:pPr>
      <w:outlineLvl w:val="7"/>
    </w:pPr>
    <w:rPr>
      <w:rFonts w:cstheme="majorBidi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7DA1"/>
    <w:pPr>
      <w:outlineLvl w:val="8"/>
    </w:pPr>
    <w:rPr>
      <w:rFonts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A7DA1"/>
    <w:rPr>
      <w:rFonts w:ascii="ＭＳ 明朝" w:eastAsia="ＭＳ 明朝" w:hAnsi="ＭＳ 明朝" w:cstheme="majorBidi"/>
      <w:kern w:val="0"/>
      <w:sz w:val="24"/>
      <w:szCs w:val="32"/>
      <w14:ligatures w14:val="none"/>
    </w:rPr>
  </w:style>
  <w:style w:type="character" w:customStyle="1" w:styleId="20">
    <w:name w:val="見出し 2 (文字)"/>
    <w:basedOn w:val="a0"/>
    <w:link w:val="2"/>
    <w:uiPriority w:val="9"/>
    <w:semiHidden/>
    <w:rsid w:val="004A7DA1"/>
    <w:rPr>
      <w:rFonts w:ascii="ＭＳ 明朝" w:eastAsia="ＭＳ 明朝" w:hAnsi="ＭＳ 明朝" w:cstheme="majorBidi"/>
      <w:kern w:val="0"/>
      <w:sz w:val="24"/>
      <w:szCs w:val="28"/>
      <w14:ligatures w14:val="none"/>
    </w:rPr>
  </w:style>
  <w:style w:type="character" w:customStyle="1" w:styleId="30">
    <w:name w:val="見出し 3 (文字)"/>
    <w:basedOn w:val="a0"/>
    <w:link w:val="3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40">
    <w:name w:val="見出し 4 (文字)"/>
    <w:basedOn w:val="a0"/>
    <w:link w:val="4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50">
    <w:name w:val="見出し 5 (文字)"/>
    <w:basedOn w:val="a0"/>
    <w:link w:val="5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60">
    <w:name w:val="見出し 6 (文字)"/>
    <w:basedOn w:val="a0"/>
    <w:link w:val="6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70">
    <w:name w:val="見出し 7 (文字)"/>
    <w:basedOn w:val="a0"/>
    <w:link w:val="7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80">
    <w:name w:val="見出し 8 (文字)"/>
    <w:basedOn w:val="a0"/>
    <w:link w:val="8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90">
    <w:name w:val="見出し 9 (文字)"/>
    <w:basedOn w:val="a0"/>
    <w:link w:val="9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4A7DA1"/>
    <w:pPr>
      <w:ind w:left="747" w:right="747"/>
      <w:contextualSpacing/>
      <w:jc w:val="center"/>
    </w:pPr>
    <w:rPr>
      <w:rFonts w:ascii="ＭＳ ゴシック" w:eastAsia="ＭＳ ゴシック" w:hAnsi="ＭＳ ゴシック" w:cstheme="majorBidi"/>
      <w:szCs w:val="56"/>
    </w:rPr>
  </w:style>
  <w:style w:type="character" w:customStyle="1" w:styleId="a4">
    <w:name w:val="表題 (文字)"/>
    <w:basedOn w:val="a0"/>
    <w:link w:val="a3"/>
    <w:uiPriority w:val="10"/>
    <w:rsid w:val="004A7DA1"/>
    <w:rPr>
      <w:rFonts w:ascii="ＭＳ ゴシック" w:eastAsia="ＭＳ ゴシック" w:hAnsi="ＭＳ ゴシック" w:cstheme="majorBidi"/>
      <w:kern w:val="0"/>
      <w:sz w:val="24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4A7DA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4A7DA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A7DA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4A7DA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A7DA1"/>
    <w:pPr>
      <w:contextualSpacing/>
    </w:pPr>
  </w:style>
  <w:style w:type="character" w:styleId="21">
    <w:name w:val="Intense Emphasis"/>
    <w:basedOn w:val="a0"/>
    <w:uiPriority w:val="21"/>
    <w:qFormat/>
    <w:rsid w:val="004A7DA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A7D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4A7DA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4A7DA1"/>
    <w:rPr>
      <w:b/>
      <w:bCs/>
      <w:smallCaps/>
      <w:color w:val="0F4761" w:themeColor="accent1" w:themeShade="BF"/>
      <w:spacing w:val="5"/>
    </w:rPr>
  </w:style>
  <w:style w:type="paragraph" w:styleId="aa">
    <w:name w:val="No Spacing"/>
    <w:basedOn w:val="a"/>
    <w:uiPriority w:val="1"/>
    <w:qFormat/>
    <w:rsid w:val="004A7DA1"/>
  </w:style>
  <w:style w:type="paragraph" w:styleId="ab">
    <w:name w:val="TOC Heading"/>
    <w:basedOn w:val="a"/>
    <w:next w:val="a"/>
    <w:uiPriority w:val="39"/>
    <w:semiHidden/>
    <w:unhideWhenUsed/>
    <w:qFormat/>
    <w:rsid w:val="004A7DA1"/>
  </w:style>
  <w:style w:type="character" w:styleId="ac">
    <w:name w:val="line number"/>
    <w:basedOn w:val="a0"/>
    <w:uiPriority w:val="99"/>
    <w:semiHidden/>
    <w:unhideWhenUsed/>
    <w:rsid w:val="004A7DA1"/>
    <w:rPr>
      <w:rFonts w:ascii="ＭＳ 明朝" w:eastAsia="ＭＳ 明朝" w:hAnsi="ＭＳ 明朝"/>
      <w:sz w:val="16"/>
    </w:rPr>
  </w:style>
  <w:style w:type="paragraph" w:styleId="ad">
    <w:name w:val="header"/>
    <w:basedOn w:val="a"/>
    <w:link w:val="ae"/>
    <w:uiPriority w:val="99"/>
    <w:unhideWhenUsed/>
    <w:rsid w:val="004A7DA1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4A7DA1"/>
    <w:rPr>
      <w:rFonts w:ascii="ＭＳ 明朝" w:eastAsia="ＭＳ 明朝" w:hAnsi="ＭＳ 明朝"/>
      <w:kern w:val="0"/>
      <w:sz w:val="24"/>
      <w14:ligatures w14:val="none"/>
    </w:rPr>
  </w:style>
  <w:style w:type="paragraph" w:styleId="af">
    <w:name w:val="footer"/>
    <w:basedOn w:val="a"/>
    <w:link w:val="af0"/>
    <w:uiPriority w:val="99"/>
    <w:unhideWhenUsed/>
    <w:rsid w:val="004A7DA1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uiPriority w:val="99"/>
    <w:rsid w:val="004A7DA1"/>
    <w:rPr>
      <w:rFonts w:ascii="ＭＳ 明朝" w:eastAsia="ＭＳ 明朝" w:hAnsi="ＭＳ 明朝"/>
      <w:kern w:val="0"/>
      <w:sz w:val="24"/>
      <w14:ligatures w14:val="none"/>
    </w:rPr>
  </w:style>
  <w:style w:type="character" w:styleId="af1">
    <w:name w:val="Hyperlink"/>
    <w:basedOn w:val="a0"/>
    <w:uiPriority w:val="99"/>
    <w:unhideWhenUsed/>
    <w:rsid w:val="004A7DA1"/>
    <w:rPr>
      <w:color w:val="467886" w:themeColor="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VA_CODE.BASMAIN.MAIN" wne:name="VA_Code.basMain.Main" wne:bEncrypt="00" wne:cmg="56"/>
    <wne:mcd wne:macroName="VA_CODE.BASMAIN.SHOWIMPORTEXPORTMENU" wne:name="VA_Code.basMain.ShowImportExportMenu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UI/customUI14.xml><?xml version="1.0" encoding="utf-8"?>
<customUI xmlns="http://schemas.microsoft.com/office/2009/07/customui" xmlns:va="VA_Shared_Namespace">
  <ribbon>
    <tabs>
      <!-- 共有タブ "VA" を定義 (idQを使用) -->
      <tab idQ="va:tabVA" label="VA">
        <!-- モジュール管理用グループ -->
        <group id="grpVAModules" label="VAコード">
          <!-- メインメニュー（フォーム）表示ボタン -->
          <button id="btnShowMenu" label="VBAインポート/エクスポート" imageMso="WindowsCascade" size="large" onAction="OnRibbonButton_Click" supertip="VBAコードのインポート・エクスポート選択フォームを表示します。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b2_VAコードVer502.dotm</Template>
  <TotalTime>67</TotalTime>
  <Pages>1</Pages>
  <Words>62</Words>
  <Characters>71</Characters>
  <Application>Microsoft Office Word</Application>
  <DocSecurity>0</DocSecurity>
  <Lines>4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Kenji Kagemoto</dc:creator>
  <cp:keywords/>
  <dc:description/>
  <cp:lastModifiedBy>Kenji Kagemoto</cp:lastModifiedBy>
  <cp:revision>48</cp:revision>
  <dcterms:created xsi:type="dcterms:W3CDTF">2026-01-02T04:40:00Z</dcterms:created>
  <dcterms:modified xsi:type="dcterms:W3CDTF">2026-06-22T14:16:00Z</dcterms:modified>
</cp:coreProperties>
</file>