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818f5515934b4b2b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039C8" w14:textId="3680B4C8" w:rsidR="00447E95" w:rsidRDefault="007E670E" w:rsidP="007E670E">
      <w:pPr>
        <w:snapToGrid w:val="0"/>
        <w:spacing w:after="40"/>
        <w:jc w:val="left"/>
        <w:rPr>
          <w:rFonts w:ascii="Yu Gothic" w:eastAsia="Yu Gothic" w:hAnsi="Yu Gothic"/>
          <w:color w:val="666666"/>
          <w:sz w:val="18"/>
        </w:rPr>
      </w:pPr>
      <w:r w:rsidRPr="007E670E">
        <w:rPr>
          <w:rFonts w:ascii="Yu Gothic" w:eastAsia="Yu Gothic" w:hAnsi="Yu Gothic"/>
          <w:color w:val="666666"/>
          <w:sz w:val="18"/>
        </w:rPr>
        <w:t>VA公用文シリーズ</w:t>
      </w:r>
    </w:p>
    <w:p w14:paraId="6FAC04BD" w14:textId="353EBC87" w:rsidR="007E670E" w:rsidRDefault="007E670E" w:rsidP="007E670E">
      <w:pPr>
        <w:snapToGrid w:val="0"/>
        <w:spacing w:after="40"/>
        <w:jc w:val="left"/>
        <w:rPr>
          <w:rFonts w:ascii="Yu Gothic" w:eastAsia="Yu Gothic" w:hAnsi="Yu Gothic"/>
          <w:b/>
          <w:color w:val="1A1A1A"/>
          <w:sz w:val="48"/>
        </w:rPr>
      </w:pPr>
      <w:r w:rsidRPr="007E670E">
        <w:rPr>
          <w:rFonts w:ascii="Yu Gothic" w:eastAsia="Yu Gothic" w:hAnsi="Yu Gothic"/>
          <w:b/>
          <w:color w:val="1A1A1A"/>
          <w:sz w:val="48"/>
        </w:rPr>
        <w:t>VAコード</w:t>
      </w:r>
    </w:p>
    <w:p w14:paraId="3E503CC7" w14:textId="2738865F" w:rsidR="007E670E" w:rsidRDefault="007E670E" w:rsidP="007E670E">
      <w:pPr>
        <w:pBdr>
          <w:bottom w:val="single" w:sz="12" w:space="6" w:color="0078D4"/>
        </w:pBdr>
        <w:snapToGrid w:val="0"/>
        <w:spacing w:after="360"/>
        <w:jc w:val="left"/>
        <w:rPr>
          <w:rFonts w:ascii="Yu Gothic" w:eastAsia="Yu Gothic" w:hAnsi="Yu Gothic"/>
          <w:color w:val="666666"/>
          <w:sz w:val="22"/>
        </w:rPr>
      </w:pPr>
      <w:r w:rsidRPr="007E670E">
        <w:rPr>
          <w:rFonts w:ascii="Yu Gothic" w:eastAsia="Yu Gothic" w:hAnsi="Yu Gothic"/>
          <w:color w:val="666666"/>
          <w:sz w:val="22"/>
        </w:rPr>
        <w:t>VBAのモジュールを、テキストファイルとして一括で出し入れするWordアドイン</w:t>
      </w:r>
    </w:p>
    <w:p w14:paraId="757C90CB" w14:textId="46CBAACA" w:rsidR="007E670E" w:rsidRDefault="007E670E" w:rsidP="007E670E">
      <w:pPr>
        <w:snapToGrid w:val="0"/>
        <w:spacing w:before="12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7E670E">
        <w:rPr>
          <w:rFonts w:ascii="Yu Gothic" w:eastAsia="Yu Gothic" w:hAnsi="Yu Gothic"/>
          <w:b/>
          <w:color w:val="1A1A1A"/>
          <w:sz w:val="22"/>
        </w:rPr>
        <w:t>できること</w:t>
      </w:r>
    </w:p>
    <w:p w14:paraId="29E38C73" w14:textId="3DDF7DFE" w:rsidR="007E670E" w:rsidRDefault="007E670E" w:rsidP="007E670E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7E670E">
        <w:rPr>
          <w:rFonts w:ascii="Yu Gothic" w:eastAsia="Yu Gothic" w:hAnsi="Yu Gothic"/>
          <w:color w:val="1A1A1A"/>
          <w:sz w:val="21"/>
        </w:rPr>
        <w:t>・VBAプロジェクトの全モジュールを、テキストファイルとモジュールの一覧（</w:t>
      </w:r>
      <w:proofErr w:type="spellStart"/>
      <w:r w:rsidRPr="007E670E">
        <w:rPr>
          <w:rFonts w:ascii="Yu Gothic" w:eastAsia="Yu Gothic" w:hAnsi="Yu Gothic"/>
          <w:color w:val="1A1A1A"/>
          <w:sz w:val="21"/>
        </w:rPr>
        <w:t>manifest.json</w:t>
      </w:r>
      <w:proofErr w:type="spellEnd"/>
      <w:r w:rsidRPr="007E670E">
        <w:rPr>
          <w:rFonts w:ascii="Yu Gothic" w:eastAsia="Yu Gothic" w:hAnsi="Yu Gothic"/>
          <w:color w:val="1A1A1A"/>
          <w:sz w:val="21"/>
        </w:rPr>
        <w:t>）に書き出します。</w:t>
      </w:r>
    </w:p>
    <w:p w14:paraId="5EE9756B" w14:textId="3D4A6642" w:rsidR="007E670E" w:rsidRDefault="007E670E" w:rsidP="007E670E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7E670E">
        <w:rPr>
          <w:rFonts w:ascii="Yu Gothic" w:eastAsia="Yu Gothic" w:hAnsi="Yu Gothic"/>
          <w:color w:val="1A1A1A"/>
          <w:sz w:val="21"/>
        </w:rPr>
        <w:t>・ファイルからモジュールを取り込みます。フォームは、画面の配置を保ったままコードだけを更新します。</w:t>
      </w:r>
    </w:p>
    <w:p w14:paraId="78FE450D" w14:textId="5B4A8AFA" w:rsidR="007E670E" w:rsidRDefault="007E670E" w:rsidP="007E670E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7E670E">
        <w:rPr>
          <w:rFonts w:ascii="Yu Gothic" w:eastAsia="Yu Gothic" w:hAnsi="Yu Gothic"/>
          <w:color w:val="1A1A1A"/>
          <w:sz w:val="21"/>
        </w:rPr>
        <w:t>・Claude Code以外のエディタでの編集や、改修前のコードの控えに使えます。</w:t>
      </w:r>
    </w:p>
    <w:p w14:paraId="23F6FE0E" w14:textId="557D1D20" w:rsidR="007E670E" w:rsidRDefault="007E670E" w:rsidP="007E670E">
      <w:pPr>
        <w:snapToGrid w:val="0"/>
        <w:spacing w:before="28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7E670E">
        <w:rPr>
          <w:rFonts w:ascii="Yu Gothic" w:eastAsia="Yu Gothic" w:hAnsi="Yu Gothic"/>
          <w:b/>
          <w:color w:val="1A1A1A"/>
          <w:sz w:val="22"/>
        </w:rPr>
        <w:t>使い方</w:t>
      </w:r>
    </w:p>
    <w:p w14:paraId="31F4C285" w14:textId="7E7F0549" w:rsidR="007E670E" w:rsidRDefault="007E670E" w:rsidP="007E670E">
      <w:pPr>
        <w:snapToGrid w:val="0"/>
        <w:spacing w:after="60"/>
        <w:jc w:val="left"/>
        <w:rPr>
          <w:rFonts w:ascii="Yu Gothic" w:eastAsia="Yu Gothic" w:hAnsi="Yu Gothic"/>
          <w:color w:val="1A1A1A"/>
          <w:sz w:val="21"/>
        </w:rPr>
      </w:pPr>
      <w:r w:rsidRPr="007E670E">
        <w:rPr>
          <w:rFonts w:ascii="Yu Gothic" w:eastAsia="Yu Gothic" w:hAnsi="Yu Gothic"/>
          <w:color w:val="1A1A1A"/>
          <w:sz w:val="21"/>
        </w:rPr>
        <w:t>リボンの「VA」タブ ＞「VAコード」グループの「VBAエクスポート／インポート」を押します。Wordの「VBA プロジェクト オブジェクト モデルへのアクセスを信頼する」をオンにしておく必要があります。</w:t>
      </w:r>
    </w:p>
    <w:p w14:paraId="535CAE29" w14:textId="25924140" w:rsidR="007E670E" w:rsidRDefault="007E670E" w:rsidP="007E670E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before="360" w:after="60"/>
        <w:ind w:left="120" w:right="120"/>
        <w:jc w:val="left"/>
        <w:rPr>
          <w:rFonts w:ascii="Yu Gothic" w:eastAsia="Yu Gothic" w:hAnsi="Yu Gothic"/>
          <w:b/>
          <w:color w:val="1A1A1A"/>
          <w:sz w:val="19"/>
        </w:rPr>
      </w:pPr>
      <w:r w:rsidRPr="007E670E">
        <w:rPr>
          <w:rFonts w:ascii="Yu Gothic" w:eastAsia="Yu Gothic" w:hAnsi="Yu Gothic"/>
          <w:b/>
          <w:color w:val="1A1A1A"/>
          <w:sz w:val="19"/>
        </w:rPr>
        <w:t>このファイルについて</w:t>
      </w:r>
    </w:p>
    <w:p w14:paraId="3AC1D439" w14:textId="08557ECF" w:rsidR="007E670E" w:rsidRDefault="007E670E" w:rsidP="007E670E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7E670E">
        <w:rPr>
          <w:rFonts w:ascii="Yu Gothic" w:eastAsia="Yu Gothic" w:hAnsi="Yu Gothic"/>
          <w:color w:val="666666"/>
          <w:sz w:val="19"/>
        </w:rPr>
        <w:t>このファイルは、Wordのアドイン（テンプレート）です。WordのSTARTUPフォルダに置くと、Wordの起動時に読み込まれ、リボンに「VA」タブが追加されます。</w:t>
      </w:r>
    </w:p>
    <w:p w14:paraId="22284867" w14:textId="7E6E52FC" w:rsidR="007E670E" w:rsidRDefault="007E670E" w:rsidP="007E670E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7E670E">
        <w:rPr>
          <w:rFonts w:ascii="Yu Gothic" w:eastAsia="Yu Gothic" w:hAnsi="Yu Gothic"/>
          <w:color w:val="666666"/>
          <w:sz w:val="19"/>
        </w:rPr>
        <w:t>ダブルクリックすると、このテンプレートから新しい文書が作られるだけです。コードを見る・直す場合は、ファイルを右クリックして［開く］を選んでください。</w:t>
      </w:r>
    </w:p>
    <w:p w14:paraId="67481804" w14:textId="53CE2FB6" w:rsidR="007E670E" w:rsidRDefault="007E670E" w:rsidP="007E670E">
      <w:pPr>
        <w:snapToGrid w:val="0"/>
        <w:spacing w:before="36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7E670E">
        <w:rPr>
          <w:rFonts w:ascii="Yu Gothic" w:eastAsia="Yu Gothic" w:hAnsi="Yu Gothic"/>
          <w:b/>
          <w:color w:val="1A1A1A"/>
          <w:sz w:val="22"/>
        </w:rPr>
        <w:t>詳しい情報</w:t>
      </w:r>
    </w:p>
    <w:p w14:paraId="06DA5150" w14:textId="38AE15A2" w:rsidR="007E670E" w:rsidRDefault="007E670E" w:rsidP="007E670E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7E670E">
        <w:rPr>
          <w:rFonts w:ascii="Yu Gothic" w:eastAsia="Yu Gothic" w:hAnsi="Yu Gothic"/>
          <w:color w:val="1A1A1A"/>
          <w:sz w:val="20"/>
        </w:rPr>
        <w:t xml:space="preserve">使い方・仕様　</w:t>
      </w:r>
      <w:hyperlink r:id="rId8" w:history="1">
        <w:r w:rsidRPr="007E670E">
          <w:rPr>
            <w:rStyle w:val="af1"/>
            <w:rFonts w:ascii="Yu Gothic" w:eastAsia="Yu Gothic" w:hAnsi="Yu Gothic"/>
            <w:color w:val="0078D4"/>
            <w:sz w:val="20"/>
          </w:rPr>
          <w:t>https://vba-assets.net/va_code/</w:t>
        </w:r>
      </w:hyperlink>
    </w:p>
    <w:p w14:paraId="27BF4113" w14:textId="0868E155" w:rsidR="007E670E" w:rsidRDefault="007E670E" w:rsidP="007E670E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7E670E">
        <w:rPr>
          <w:rFonts w:ascii="Yu Gothic" w:eastAsia="Yu Gothic" w:hAnsi="Yu Gothic"/>
          <w:color w:val="1A1A1A"/>
          <w:sz w:val="20"/>
        </w:rPr>
        <w:t xml:space="preserve">統合版・操作マニュアル　</w:t>
      </w:r>
      <w:hyperlink r:id="rId9" w:history="1">
        <w:r w:rsidRPr="007E670E">
          <w:rPr>
            <w:rStyle w:val="af1"/>
            <w:rFonts w:ascii="Yu Gothic" w:eastAsia="Yu Gothic" w:hAnsi="Yu Gothic"/>
            <w:color w:val="0078D4"/>
            <w:sz w:val="20"/>
          </w:rPr>
          <w:t>https://vba-assets.net/va-official-document-series-integrated-edition/</w:t>
        </w:r>
      </w:hyperlink>
    </w:p>
    <w:p w14:paraId="1F3D46F4" w14:textId="497A1ED6" w:rsidR="007E670E" w:rsidRPr="007E670E" w:rsidRDefault="007E670E" w:rsidP="007E670E">
      <w:pPr>
        <w:pBdr>
          <w:top w:val="single" w:sz="4" w:space="6" w:color="C8C8C8"/>
        </w:pBdr>
        <w:snapToGrid w:val="0"/>
        <w:spacing w:before="480"/>
        <w:jc w:val="left"/>
        <w:rPr>
          <w:rFonts w:ascii="Yu Gothic" w:eastAsia="Yu Gothic" w:hAnsi="Yu Gothic"/>
          <w:color w:val="666666"/>
          <w:sz w:val="17"/>
        </w:rPr>
      </w:pPr>
      <w:r w:rsidRPr="007E670E">
        <w:rPr>
          <w:rFonts w:ascii="Yu Gothic" w:eastAsia="Yu Gothic" w:hAnsi="Yu Gothic"/>
          <w:color w:val="666666"/>
          <w:sz w:val="17"/>
        </w:rPr>
        <w:t>オープンソース・無料　｜　Copyright © 2020-2026 VBA アセット　｜　https://vba-assets.net/</w:t>
      </w:r>
    </w:p>
    <w:sectPr w:rsidR="007E670E" w:rsidRPr="007E670E" w:rsidSect="007E670E">
      <w:pgSz w:w="11906" w:h="16838"/>
      <w:pgMar w:top="1417" w:right="1417" w:bottom="1417" w:left="1417" w:header="1134" w:footer="850" w:gutter="0"/>
      <w:cols w:space="425"/>
      <w:docGrid w:linePitch="512" w:charSpace="1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63AB7" w14:textId="77777777" w:rsidR="007E6D3D" w:rsidRDefault="007E6D3D" w:rsidP="004A7DA1">
      <w:r>
        <w:separator/>
      </w:r>
    </w:p>
  </w:endnote>
  <w:endnote w:type="continuationSeparator" w:id="0">
    <w:p w14:paraId="0D5173FC" w14:textId="77777777" w:rsidR="007E6D3D" w:rsidRDefault="007E6D3D" w:rsidP="004A7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215C1" w14:textId="77777777" w:rsidR="007E6D3D" w:rsidRDefault="007E6D3D" w:rsidP="004A7DA1">
      <w:r>
        <w:separator/>
      </w:r>
    </w:p>
  </w:footnote>
  <w:footnote w:type="continuationSeparator" w:id="0">
    <w:p w14:paraId="75EF5B81" w14:textId="77777777" w:rsidR="007E6D3D" w:rsidRDefault="007E6D3D" w:rsidP="004A7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9377A"/>
    <w:multiLevelType w:val="multilevel"/>
    <w:tmpl w:val="F30A79FE"/>
    <w:lvl w:ilvl="0">
      <w:start w:val="1"/>
      <w:numFmt w:val="decimal"/>
      <w:lvlText w:val="%1"/>
      <w:lvlJc w:val="left"/>
      <w:pPr>
        <w:ind w:left="425" w:hanging="425"/>
      </w:pPr>
      <w:rPr>
        <w:rFonts w:ascii="ＭＳ 明朝" w:eastAsia="ＭＳ 明朝" w:hAnsi="ＭＳ 明朝" w:hint="eastAsia"/>
        <w:sz w:val="24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ＭＳ 明朝" w:eastAsia="ＭＳ 明朝" w:hAnsi="ＭＳ 明朝" w:hint="eastAsia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ascii="ＭＳ 明朝" w:eastAsia="ＭＳ 明朝" w:hAnsi="ＭＳ 明朝" w:hint="eastAsia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ascii="ＭＳ 明朝" w:eastAsia="ＭＳ 明朝" w:hAnsi="ＭＳ 明朝" w:hint="eastAsia"/>
        <w:sz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ascii="ＭＳ 明朝" w:eastAsia="ＭＳ 明朝" w:hAnsi="ＭＳ 明朝" w:hint="eastAsia"/>
        <w:sz w:val="24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ascii="ＭＳ 明朝" w:eastAsia="ＭＳ 明朝" w:hAnsi="ＭＳ 明朝" w:hint="eastAsia"/>
        <w:sz w:val="24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ascii="ＭＳ 明朝" w:eastAsia="ＭＳ 明朝" w:hAnsi="ＭＳ 明朝" w:hint="eastAsia"/>
        <w:sz w:val="24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ascii="ＭＳ 明朝" w:eastAsia="ＭＳ 明朝" w:hAnsi="ＭＳ 明朝" w:hint="eastAsia"/>
        <w:sz w:val="24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ascii="ＭＳ 明朝" w:eastAsia="ＭＳ 明朝" w:hAnsi="ＭＳ 明朝" w:hint="eastAsia"/>
        <w:sz w:val="24"/>
      </w:rPr>
    </w:lvl>
  </w:abstractNum>
  <w:num w:numId="1" w16cid:durableId="114269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bordersDoNotSurroundHeader/>
  <w:bordersDoNotSurroundFooter/>
  <w:proofState w:spelling="clean" w:grammar="clean"/>
  <w:defaultTabStop w:val="249"/>
  <w:drawingGridHorizontalSpacing w:val="249"/>
  <w:drawingGridVerticalSpacing w:val="256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A1"/>
    <w:rsid w:val="00001A0F"/>
    <w:rsid w:val="00004412"/>
    <w:rsid w:val="00012E59"/>
    <w:rsid w:val="00020F81"/>
    <w:rsid w:val="0002114D"/>
    <w:rsid w:val="00036663"/>
    <w:rsid w:val="00036A57"/>
    <w:rsid w:val="000521B4"/>
    <w:rsid w:val="000B526D"/>
    <w:rsid w:val="000E1E45"/>
    <w:rsid w:val="001061CF"/>
    <w:rsid w:val="00107849"/>
    <w:rsid w:val="001204A5"/>
    <w:rsid w:val="00123436"/>
    <w:rsid w:val="00156A0F"/>
    <w:rsid w:val="00160197"/>
    <w:rsid w:val="00170EB7"/>
    <w:rsid w:val="00171B54"/>
    <w:rsid w:val="00173D0B"/>
    <w:rsid w:val="001A07D8"/>
    <w:rsid w:val="001A7975"/>
    <w:rsid w:val="001B074F"/>
    <w:rsid w:val="001F1EFF"/>
    <w:rsid w:val="00217E94"/>
    <w:rsid w:val="0022018E"/>
    <w:rsid w:val="00261268"/>
    <w:rsid w:val="002651C3"/>
    <w:rsid w:val="00266DF1"/>
    <w:rsid w:val="0027137F"/>
    <w:rsid w:val="00273B67"/>
    <w:rsid w:val="00282890"/>
    <w:rsid w:val="0029245E"/>
    <w:rsid w:val="002B4EC1"/>
    <w:rsid w:val="002C6D28"/>
    <w:rsid w:val="002E0D55"/>
    <w:rsid w:val="002F1EF8"/>
    <w:rsid w:val="003041C1"/>
    <w:rsid w:val="003223D2"/>
    <w:rsid w:val="00345D55"/>
    <w:rsid w:val="00345D7D"/>
    <w:rsid w:val="00365767"/>
    <w:rsid w:val="00370858"/>
    <w:rsid w:val="00382889"/>
    <w:rsid w:val="00384D54"/>
    <w:rsid w:val="003C69FE"/>
    <w:rsid w:val="00407198"/>
    <w:rsid w:val="004161D1"/>
    <w:rsid w:val="00423AF2"/>
    <w:rsid w:val="004313B1"/>
    <w:rsid w:val="004317D3"/>
    <w:rsid w:val="00431E7B"/>
    <w:rsid w:val="00434E50"/>
    <w:rsid w:val="00447E95"/>
    <w:rsid w:val="0048025E"/>
    <w:rsid w:val="00486952"/>
    <w:rsid w:val="0049675C"/>
    <w:rsid w:val="004A135B"/>
    <w:rsid w:val="004A3EDC"/>
    <w:rsid w:val="004A7DA1"/>
    <w:rsid w:val="004D3CA9"/>
    <w:rsid w:val="00541C97"/>
    <w:rsid w:val="00543290"/>
    <w:rsid w:val="00553F53"/>
    <w:rsid w:val="00565108"/>
    <w:rsid w:val="00593083"/>
    <w:rsid w:val="005A13BA"/>
    <w:rsid w:val="005D6FB1"/>
    <w:rsid w:val="005E1C92"/>
    <w:rsid w:val="005F327F"/>
    <w:rsid w:val="00627562"/>
    <w:rsid w:val="00642D53"/>
    <w:rsid w:val="00652665"/>
    <w:rsid w:val="006572CA"/>
    <w:rsid w:val="006C431D"/>
    <w:rsid w:val="006D5AB2"/>
    <w:rsid w:val="00712514"/>
    <w:rsid w:val="00734398"/>
    <w:rsid w:val="007873DF"/>
    <w:rsid w:val="007A6A2E"/>
    <w:rsid w:val="007B6A97"/>
    <w:rsid w:val="007C5095"/>
    <w:rsid w:val="007E670E"/>
    <w:rsid w:val="007E6D3D"/>
    <w:rsid w:val="007F2C6A"/>
    <w:rsid w:val="007F5CD7"/>
    <w:rsid w:val="007F5ED1"/>
    <w:rsid w:val="00810398"/>
    <w:rsid w:val="00814864"/>
    <w:rsid w:val="008244F2"/>
    <w:rsid w:val="00854C02"/>
    <w:rsid w:val="00876EDB"/>
    <w:rsid w:val="00893F1B"/>
    <w:rsid w:val="008B23BE"/>
    <w:rsid w:val="008C0CD3"/>
    <w:rsid w:val="008C15BB"/>
    <w:rsid w:val="008E3B7E"/>
    <w:rsid w:val="009426AE"/>
    <w:rsid w:val="00964A43"/>
    <w:rsid w:val="009B7A81"/>
    <w:rsid w:val="009D6C53"/>
    <w:rsid w:val="009F34CD"/>
    <w:rsid w:val="00A137BB"/>
    <w:rsid w:val="00A44EC2"/>
    <w:rsid w:val="00A52280"/>
    <w:rsid w:val="00A87E08"/>
    <w:rsid w:val="00AA0389"/>
    <w:rsid w:val="00AA0E8A"/>
    <w:rsid w:val="00AD02F0"/>
    <w:rsid w:val="00AD773F"/>
    <w:rsid w:val="00AE29ED"/>
    <w:rsid w:val="00AE31A8"/>
    <w:rsid w:val="00B07C6E"/>
    <w:rsid w:val="00B116CE"/>
    <w:rsid w:val="00B329F7"/>
    <w:rsid w:val="00B65491"/>
    <w:rsid w:val="00B65C4A"/>
    <w:rsid w:val="00B66B8C"/>
    <w:rsid w:val="00B66DB8"/>
    <w:rsid w:val="00B75D71"/>
    <w:rsid w:val="00B76790"/>
    <w:rsid w:val="00B92672"/>
    <w:rsid w:val="00BA6F8B"/>
    <w:rsid w:val="00BD680D"/>
    <w:rsid w:val="00C00B9F"/>
    <w:rsid w:val="00C754E2"/>
    <w:rsid w:val="00C7644D"/>
    <w:rsid w:val="00C97780"/>
    <w:rsid w:val="00CA1004"/>
    <w:rsid w:val="00CA5173"/>
    <w:rsid w:val="00CB2C60"/>
    <w:rsid w:val="00CC3E8F"/>
    <w:rsid w:val="00CE7647"/>
    <w:rsid w:val="00D43B8E"/>
    <w:rsid w:val="00D50BAA"/>
    <w:rsid w:val="00D53E10"/>
    <w:rsid w:val="00D55B5A"/>
    <w:rsid w:val="00D63524"/>
    <w:rsid w:val="00D648F2"/>
    <w:rsid w:val="00D76433"/>
    <w:rsid w:val="00D84ECE"/>
    <w:rsid w:val="00D92062"/>
    <w:rsid w:val="00D92853"/>
    <w:rsid w:val="00DF7A00"/>
    <w:rsid w:val="00E97508"/>
    <w:rsid w:val="00EA1D1B"/>
    <w:rsid w:val="00EA3C93"/>
    <w:rsid w:val="00EB29F2"/>
    <w:rsid w:val="00EC71AD"/>
    <w:rsid w:val="00ED2B0B"/>
    <w:rsid w:val="00EF190C"/>
    <w:rsid w:val="00F04761"/>
    <w:rsid w:val="00F334BA"/>
    <w:rsid w:val="00F614A4"/>
    <w:rsid w:val="00FA1E77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BCE7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jc w:val="both"/>
    </w:pPr>
    <w:rPr>
      <w:rFonts w:ascii="ＭＳ 明朝" w:eastAsia="ＭＳ 明朝" w:hAnsi="ＭＳ 明朝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A7DA1"/>
    <w:pPr>
      <w:outlineLvl w:val="0"/>
    </w:pPr>
    <w:rPr>
      <w:rFonts w:cstheme="majorBidi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7DA1"/>
    <w:pPr>
      <w:outlineLvl w:val="1"/>
    </w:pPr>
    <w:rPr>
      <w:rFonts w:cstheme="majorBidi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7DA1"/>
    <w:pPr>
      <w:outlineLvl w:val="2"/>
    </w:pPr>
    <w:rPr>
      <w:rFonts w:cstheme="majorBidi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7DA1"/>
    <w:pPr>
      <w:outlineLvl w:val="3"/>
    </w:pPr>
    <w:rPr>
      <w:rFonts w:cstheme="majorBid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7DA1"/>
    <w:pPr>
      <w:outlineLvl w:val="4"/>
    </w:pPr>
    <w:rPr>
      <w:rFonts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7DA1"/>
    <w:pPr>
      <w:outlineLvl w:val="5"/>
    </w:pPr>
    <w:rPr>
      <w:rFonts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7DA1"/>
    <w:pPr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7DA1"/>
    <w:pPr>
      <w:outlineLvl w:val="7"/>
    </w:pPr>
    <w:rPr>
      <w:rFonts w:cstheme="majorBidi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7DA1"/>
    <w:pPr>
      <w:outlineLvl w:val="8"/>
    </w:pPr>
    <w:rPr>
      <w:rFonts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A7DA1"/>
    <w:rPr>
      <w:rFonts w:ascii="ＭＳ 明朝" w:eastAsia="ＭＳ 明朝" w:hAnsi="ＭＳ 明朝" w:cstheme="majorBidi"/>
      <w:kern w:val="0"/>
      <w:sz w:val="24"/>
      <w:szCs w:val="32"/>
      <w14:ligatures w14:val="none"/>
    </w:rPr>
  </w:style>
  <w:style w:type="character" w:customStyle="1" w:styleId="20">
    <w:name w:val="見出し 2 (文字)"/>
    <w:basedOn w:val="a0"/>
    <w:link w:val="2"/>
    <w:uiPriority w:val="9"/>
    <w:semiHidden/>
    <w:rsid w:val="004A7DA1"/>
    <w:rPr>
      <w:rFonts w:ascii="ＭＳ 明朝" w:eastAsia="ＭＳ 明朝" w:hAnsi="ＭＳ 明朝" w:cstheme="majorBidi"/>
      <w:kern w:val="0"/>
      <w:sz w:val="24"/>
      <w:szCs w:val="28"/>
      <w14:ligatures w14:val="none"/>
    </w:rPr>
  </w:style>
  <w:style w:type="character" w:customStyle="1" w:styleId="30">
    <w:name w:val="見出し 3 (文字)"/>
    <w:basedOn w:val="a0"/>
    <w:link w:val="3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40">
    <w:name w:val="見出し 4 (文字)"/>
    <w:basedOn w:val="a0"/>
    <w:link w:val="4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50">
    <w:name w:val="見出し 5 (文字)"/>
    <w:basedOn w:val="a0"/>
    <w:link w:val="5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60">
    <w:name w:val="見出し 6 (文字)"/>
    <w:basedOn w:val="a0"/>
    <w:link w:val="6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70">
    <w:name w:val="見出し 7 (文字)"/>
    <w:basedOn w:val="a0"/>
    <w:link w:val="7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80">
    <w:name w:val="見出し 8 (文字)"/>
    <w:basedOn w:val="a0"/>
    <w:link w:val="8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90">
    <w:name w:val="見出し 9 (文字)"/>
    <w:basedOn w:val="a0"/>
    <w:link w:val="9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4A7DA1"/>
    <w:pPr>
      <w:ind w:left="747" w:right="747"/>
      <w:contextualSpacing/>
      <w:jc w:val="center"/>
    </w:pPr>
    <w:rPr>
      <w:rFonts w:ascii="ＭＳ ゴシック" w:eastAsia="ＭＳ ゴシック" w:hAnsi="ＭＳ ゴシック" w:cstheme="majorBidi"/>
      <w:szCs w:val="56"/>
    </w:rPr>
  </w:style>
  <w:style w:type="character" w:customStyle="1" w:styleId="a4">
    <w:name w:val="表題 (文字)"/>
    <w:basedOn w:val="a0"/>
    <w:link w:val="a3"/>
    <w:uiPriority w:val="10"/>
    <w:rsid w:val="004A7DA1"/>
    <w:rPr>
      <w:rFonts w:ascii="ＭＳ ゴシック" w:eastAsia="ＭＳ ゴシック" w:hAnsi="ＭＳ ゴシック" w:cstheme="majorBidi"/>
      <w:kern w:val="0"/>
      <w:sz w:val="24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4A7DA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A7D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7D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A7D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7DA1"/>
    <w:pPr>
      <w:contextualSpacing/>
    </w:pPr>
  </w:style>
  <w:style w:type="character" w:styleId="21">
    <w:name w:val="Intense Emphasis"/>
    <w:basedOn w:val="a0"/>
    <w:uiPriority w:val="21"/>
    <w:qFormat/>
    <w:rsid w:val="004A7DA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A7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A7DA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A7DA1"/>
    <w:rPr>
      <w:b/>
      <w:bCs/>
      <w:smallCaps/>
      <w:color w:val="0F4761" w:themeColor="accent1" w:themeShade="BF"/>
      <w:spacing w:val="5"/>
    </w:rPr>
  </w:style>
  <w:style w:type="paragraph" w:styleId="aa">
    <w:name w:val="No Spacing"/>
    <w:basedOn w:val="a"/>
    <w:uiPriority w:val="1"/>
    <w:qFormat/>
    <w:rsid w:val="004A7DA1"/>
  </w:style>
  <w:style w:type="paragraph" w:styleId="ab">
    <w:name w:val="TOC Heading"/>
    <w:basedOn w:val="a"/>
    <w:next w:val="a"/>
    <w:uiPriority w:val="39"/>
    <w:semiHidden/>
    <w:unhideWhenUsed/>
    <w:qFormat/>
    <w:rsid w:val="004A7DA1"/>
  </w:style>
  <w:style w:type="character" w:styleId="ac">
    <w:name w:val="line number"/>
    <w:basedOn w:val="a0"/>
    <w:uiPriority w:val="99"/>
    <w:semiHidden/>
    <w:unhideWhenUsed/>
    <w:rsid w:val="004A7DA1"/>
    <w:rPr>
      <w:rFonts w:ascii="ＭＳ 明朝" w:eastAsia="ＭＳ 明朝" w:hAnsi="ＭＳ 明朝"/>
      <w:sz w:val="16"/>
    </w:rPr>
  </w:style>
  <w:style w:type="paragraph" w:styleId="ad">
    <w:name w:val="header"/>
    <w:basedOn w:val="a"/>
    <w:link w:val="ae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paragraph" w:styleId="af">
    <w:name w:val="footer"/>
    <w:basedOn w:val="a"/>
    <w:link w:val="af0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character" w:styleId="af1">
    <w:name w:val="Hyperlink"/>
    <w:basedOn w:val="a0"/>
    <w:uiPriority w:val="99"/>
    <w:unhideWhenUsed/>
    <w:rsid w:val="004A7DA1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447E95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CODE.BASMAIN.VACODE_SHOWMENU" wne:name="VA_Code.basMain.VACode_ShowMenu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ba-assets.net/va_cod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ba-assets.net/va-official-document-series-integrated-edition/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!-- 共有タブ "VA" を定義 (idQを使用) -->
      <tab idQ="va:tabVA" label="VA">
        <!-- モジュール管理用グループ -->
        <group id="grpVAModules" label="VAコード">
          <!-- メインメニュー（フォーム）表示ボタン -->
          <button id="btnShowMenu" label="VBAインポート/エクスポート" imageMso="WindowsCascade" size="large" onAction="VACode_OnRibbonButton_Click" supertip="VBAコードのインポート・エクスポート選択フォームを表示します。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b2_VAコードVer505.dotm</Template>
  <TotalTime>85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73</cp:revision>
  <dcterms:created xsi:type="dcterms:W3CDTF">2026-01-02T04:40:00Z</dcterms:created>
  <dcterms:modified xsi:type="dcterms:W3CDTF">2026-10-17T10:30:00Z</dcterms:modified>
</cp:coreProperties>
</file>