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f3c76cdf18af4b16" Type="http://schemas.microsoft.com/office/2007/relationships/ui/extensibility" Target="customUI/customUI14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F878C" w14:textId="0250EC4C" w:rsidR="003E7214" w:rsidRDefault="0026514F" w:rsidP="0026514F">
      <w:pPr>
        <w:snapToGrid w:val="0"/>
        <w:spacing w:after="40"/>
        <w:jc w:val="left"/>
        <w:rPr>
          <w:rFonts w:ascii="Yu Gothic" w:eastAsia="Yu Gothic" w:hAnsi="Yu Gothic"/>
          <w:color w:val="666666"/>
          <w:sz w:val="18"/>
        </w:rPr>
      </w:pPr>
      <w:r w:rsidRPr="0026514F">
        <w:rPr>
          <w:rFonts w:ascii="Yu Gothic" w:eastAsia="Yu Gothic" w:hAnsi="Yu Gothic"/>
          <w:color w:val="666666"/>
          <w:sz w:val="18"/>
        </w:rPr>
        <w:t>VA公用文シリーズ</w:t>
      </w:r>
    </w:p>
    <w:p w14:paraId="2B0558E6" w14:textId="07304234" w:rsidR="0026514F" w:rsidRDefault="0026514F" w:rsidP="0026514F">
      <w:pPr>
        <w:snapToGrid w:val="0"/>
        <w:spacing w:after="40"/>
        <w:jc w:val="left"/>
        <w:rPr>
          <w:rFonts w:ascii="Yu Gothic" w:eastAsia="Yu Gothic" w:hAnsi="Yu Gothic"/>
          <w:b/>
          <w:color w:val="1A1A1A"/>
          <w:sz w:val="48"/>
        </w:rPr>
      </w:pPr>
      <w:r w:rsidRPr="0026514F">
        <w:rPr>
          <w:rFonts w:ascii="Yu Gothic" w:eastAsia="Yu Gothic" w:hAnsi="Yu Gothic"/>
          <w:b/>
          <w:color w:val="1A1A1A"/>
          <w:sz w:val="48"/>
        </w:rPr>
        <w:t>VA公用文</w:t>
      </w:r>
    </w:p>
    <w:p w14:paraId="01E108AD" w14:textId="471719BC" w:rsidR="0026514F" w:rsidRDefault="0026514F" w:rsidP="0026514F">
      <w:pPr>
        <w:pBdr>
          <w:bottom w:val="single" w:sz="12" w:space="6" w:color="0078D4"/>
        </w:pBdr>
        <w:snapToGrid w:val="0"/>
        <w:spacing w:after="360"/>
        <w:jc w:val="left"/>
        <w:rPr>
          <w:rFonts w:ascii="Yu Gothic" w:eastAsia="Yu Gothic" w:hAnsi="Yu Gothic"/>
          <w:color w:val="666666"/>
          <w:sz w:val="22"/>
        </w:rPr>
      </w:pPr>
      <w:r w:rsidRPr="0026514F">
        <w:rPr>
          <w:rFonts w:ascii="Yu Gothic" w:eastAsia="Yu Gothic" w:hAnsi="Yu Gothic"/>
          <w:color w:val="666666"/>
          <w:sz w:val="22"/>
        </w:rPr>
        <w:t>裁判所提出書類や公用文の書式を、ボタン一つで整えるWordアドイン</w:t>
      </w:r>
    </w:p>
    <w:p w14:paraId="144FAC95" w14:textId="4F9C8182" w:rsidR="0026514F" w:rsidRDefault="0026514F" w:rsidP="0026514F">
      <w:pPr>
        <w:snapToGrid w:val="0"/>
        <w:spacing w:before="12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26514F">
        <w:rPr>
          <w:rFonts w:ascii="Yu Gothic" w:eastAsia="Yu Gothic" w:hAnsi="Yu Gothic"/>
          <w:b/>
          <w:color w:val="1A1A1A"/>
          <w:sz w:val="22"/>
        </w:rPr>
        <w:t>できること</w:t>
      </w:r>
    </w:p>
    <w:p w14:paraId="0CD2BBA3" w14:textId="0B751FF4" w:rsidR="0026514F" w:rsidRDefault="0026514F" w:rsidP="0026514F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26514F">
        <w:rPr>
          <w:rFonts w:ascii="Yu Gothic" w:eastAsia="Yu Gothic" w:hAnsi="Yu Gothic"/>
          <w:color w:val="1A1A1A"/>
          <w:sz w:val="21"/>
        </w:rPr>
        <w:t>・文書の種類（裁判所提出書類・公用文・契約書など）に合わせて、ページ設定とスタイルを一括で設定します。</w:t>
      </w:r>
    </w:p>
    <w:p w14:paraId="65124E1E" w14:textId="192CE447" w:rsidR="0026514F" w:rsidRDefault="0026514F" w:rsidP="0026514F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26514F">
        <w:rPr>
          <w:rFonts w:ascii="Yu Gothic" w:eastAsia="Yu Gothic" w:hAnsi="Yu Gothic"/>
          <w:color w:val="1A1A1A"/>
          <w:sz w:val="21"/>
        </w:rPr>
        <w:t>・マークダウンの見出し（#）と、Wordのアウトライン（第１、１、(1)…）を相互に変換します。</w:t>
      </w:r>
    </w:p>
    <w:p w14:paraId="6E8D420C" w14:textId="3C2BAA3D" w:rsidR="0026514F" w:rsidRDefault="0026514F" w:rsidP="0026514F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26514F">
        <w:rPr>
          <w:rFonts w:ascii="Yu Gothic" w:eastAsia="Yu Gothic" w:hAnsi="Yu Gothic"/>
          <w:color w:val="1A1A1A"/>
          <w:sz w:val="21"/>
        </w:rPr>
        <w:t>・見出しの階層に合わせて、本文のインデントを自動で整えます。</w:t>
      </w:r>
    </w:p>
    <w:p w14:paraId="07464924" w14:textId="30C3A8FC" w:rsidR="0026514F" w:rsidRDefault="0026514F" w:rsidP="0026514F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26514F">
        <w:rPr>
          <w:rFonts w:ascii="Yu Gothic" w:eastAsia="Yu Gothic" w:hAnsi="Yu Gothic"/>
          <w:color w:val="1A1A1A"/>
          <w:sz w:val="21"/>
        </w:rPr>
        <w:t>・AIのチャットなどから貼り付けた文章の、余計な記号や改行を整理します。</w:t>
      </w:r>
    </w:p>
    <w:p w14:paraId="1200F4D5" w14:textId="49BD5271" w:rsidR="0026514F" w:rsidRDefault="0026514F" w:rsidP="0026514F">
      <w:pPr>
        <w:snapToGrid w:val="0"/>
        <w:spacing w:before="28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26514F">
        <w:rPr>
          <w:rFonts w:ascii="Yu Gothic" w:eastAsia="Yu Gothic" w:hAnsi="Yu Gothic"/>
          <w:b/>
          <w:color w:val="1A1A1A"/>
          <w:sz w:val="22"/>
        </w:rPr>
        <w:t>使い方</w:t>
      </w:r>
    </w:p>
    <w:p w14:paraId="3764C315" w14:textId="2D4FDD1D" w:rsidR="0026514F" w:rsidRDefault="0026514F" w:rsidP="0026514F">
      <w:pPr>
        <w:snapToGrid w:val="0"/>
        <w:spacing w:after="60"/>
        <w:jc w:val="left"/>
        <w:rPr>
          <w:rFonts w:ascii="Yu Gothic" w:eastAsia="Yu Gothic" w:hAnsi="Yu Gothic"/>
          <w:color w:val="1A1A1A"/>
          <w:sz w:val="21"/>
        </w:rPr>
      </w:pPr>
      <w:r w:rsidRPr="0026514F">
        <w:rPr>
          <w:rFonts w:ascii="Yu Gothic" w:eastAsia="Yu Gothic" w:hAnsi="Yu Gothic"/>
          <w:color w:val="1A1A1A"/>
          <w:sz w:val="21"/>
        </w:rPr>
        <w:t>リボンの「VA」タブ ＞「VA公用文」グループの「セットアップ」で文書の種類を選び、文章を入力したら「アウトライン」を押します。</w:t>
      </w:r>
    </w:p>
    <w:p w14:paraId="698FEFF6" w14:textId="51F595E5" w:rsidR="0026514F" w:rsidRDefault="0026514F" w:rsidP="0026514F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before="360" w:after="60"/>
        <w:ind w:left="120" w:right="120"/>
        <w:jc w:val="left"/>
        <w:rPr>
          <w:rFonts w:ascii="Yu Gothic" w:eastAsia="Yu Gothic" w:hAnsi="Yu Gothic"/>
          <w:b/>
          <w:color w:val="1A1A1A"/>
          <w:sz w:val="19"/>
        </w:rPr>
      </w:pPr>
      <w:r w:rsidRPr="0026514F">
        <w:rPr>
          <w:rFonts w:ascii="Yu Gothic" w:eastAsia="Yu Gothic" w:hAnsi="Yu Gothic"/>
          <w:b/>
          <w:color w:val="1A1A1A"/>
          <w:sz w:val="19"/>
        </w:rPr>
        <w:t>このファイルについて</w:t>
      </w:r>
    </w:p>
    <w:p w14:paraId="501AB86E" w14:textId="3788B488" w:rsidR="0026514F" w:rsidRDefault="0026514F" w:rsidP="0026514F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after="60"/>
        <w:ind w:left="120" w:right="120"/>
        <w:jc w:val="left"/>
        <w:rPr>
          <w:rFonts w:ascii="Yu Gothic" w:eastAsia="Yu Gothic" w:hAnsi="Yu Gothic"/>
          <w:color w:val="666666"/>
          <w:sz w:val="19"/>
        </w:rPr>
      </w:pPr>
      <w:r w:rsidRPr="0026514F">
        <w:rPr>
          <w:rFonts w:ascii="Yu Gothic" w:eastAsia="Yu Gothic" w:hAnsi="Yu Gothic"/>
          <w:color w:val="666666"/>
          <w:sz w:val="19"/>
        </w:rPr>
        <w:t>このファイルは、Wordのアドイン（テンプレート）です。WordのSTARTUPフォルダに置くと、Wordの起動時に読み込まれ、リボンに「VA」タブが追加されます。</w:t>
      </w:r>
    </w:p>
    <w:p w14:paraId="3746AF84" w14:textId="2DC83EC2" w:rsidR="0026514F" w:rsidRDefault="0026514F" w:rsidP="0026514F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after="60"/>
        <w:ind w:left="120" w:right="120"/>
        <w:jc w:val="left"/>
        <w:rPr>
          <w:rFonts w:ascii="Yu Gothic" w:eastAsia="Yu Gothic" w:hAnsi="Yu Gothic"/>
          <w:color w:val="666666"/>
          <w:sz w:val="19"/>
        </w:rPr>
      </w:pPr>
      <w:r w:rsidRPr="0026514F">
        <w:rPr>
          <w:rFonts w:ascii="Yu Gothic" w:eastAsia="Yu Gothic" w:hAnsi="Yu Gothic"/>
          <w:color w:val="666666"/>
          <w:sz w:val="19"/>
        </w:rPr>
        <w:t>ダブルクリックすると、このテンプレートから新しい文書が作られるだけです。コードを見る・直す場合は、ファイルを右クリックして［開く］を選んでください。</w:t>
      </w:r>
    </w:p>
    <w:p w14:paraId="3C09E2B8" w14:textId="624B86AE" w:rsidR="0026514F" w:rsidRDefault="0026514F" w:rsidP="0026514F">
      <w:pPr>
        <w:snapToGrid w:val="0"/>
        <w:spacing w:before="36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26514F">
        <w:rPr>
          <w:rFonts w:ascii="Yu Gothic" w:eastAsia="Yu Gothic" w:hAnsi="Yu Gothic"/>
          <w:b/>
          <w:color w:val="1A1A1A"/>
          <w:sz w:val="22"/>
        </w:rPr>
        <w:t>詳しい情報</w:t>
      </w:r>
    </w:p>
    <w:p w14:paraId="2D217F47" w14:textId="37C3E886" w:rsidR="0026514F" w:rsidRDefault="0026514F" w:rsidP="0026514F">
      <w:pPr>
        <w:snapToGrid w:val="0"/>
        <w:spacing w:after="60"/>
        <w:jc w:val="left"/>
        <w:rPr>
          <w:rFonts w:ascii="Yu Gothic" w:eastAsia="Yu Gothic" w:hAnsi="Yu Gothic"/>
          <w:color w:val="1A1A1A"/>
          <w:sz w:val="20"/>
        </w:rPr>
      </w:pPr>
      <w:r w:rsidRPr="0026514F">
        <w:rPr>
          <w:rFonts w:ascii="Yu Gothic" w:eastAsia="Yu Gothic" w:hAnsi="Yu Gothic"/>
          <w:color w:val="1A1A1A"/>
          <w:sz w:val="20"/>
        </w:rPr>
        <w:t xml:space="preserve">使い方・仕様　</w:t>
      </w:r>
      <w:hyperlink r:id="rId12" w:history="1">
        <w:r w:rsidRPr="0026514F">
          <w:rPr>
            <w:rStyle w:val="ad"/>
            <w:rFonts w:ascii="Yu Gothic" w:eastAsia="Yu Gothic" w:hAnsi="Yu Gothic"/>
            <w:color w:val="0078D4"/>
            <w:sz w:val="20"/>
          </w:rPr>
          <w:t>https://vba-assets.net/official-documents-template/</w:t>
        </w:r>
      </w:hyperlink>
    </w:p>
    <w:p w14:paraId="5A11BA2E" w14:textId="5E1C2928" w:rsidR="0026514F" w:rsidRDefault="0026514F" w:rsidP="0026514F">
      <w:pPr>
        <w:snapToGrid w:val="0"/>
        <w:spacing w:after="60"/>
        <w:jc w:val="left"/>
        <w:rPr>
          <w:rFonts w:ascii="Yu Gothic" w:eastAsia="Yu Gothic" w:hAnsi="Yu Gothic"/>
          <w:color w:val="1A1A1A"/>
          <w:sz w:val="20"/>
        </w:rPr>
      </w:pPr>
      <w:r w:rsidRPr="0026514F">
        <w:rPr>
          <w:rFonts w:ascii="Yu Gothic" w:eastAsia="Yu Gothic" w:hAnsi="Yu Gothic"/>
          <w:color w:val="1A1A1A"/>
          <w:sz w:val="20"/>
        </w:rPr>
        <w:t xml:space="preserve">統合版・操作マニュアル　</w:t>
      </w:r>
      <w:hyperlink r:id="rId13" w:history="1">
        <w:r w:rsidRPr="0026514F">
          <w:rPr>
            <w:rStyle w:val="ad"/>
            <w:rFonts w:ascii="Yu Gothic" w:eastAsia="Yu Gothic" w:hAnsi="Yu Gothic"/>
            <w:color w:val="0078D4"/>
            <w:sz w:val="20"/>
          </w:rPr>
          <w:t>https://vba-assets.net/va-official-document-series-integrated-edition/</w:t>
        </w:r>
      </w:hyperlink>
    </w:p>
    <w:p w14:paraId="07529E6A" w14:textId="523F8F57" w:rsidR="0026514F" w:rsidRPr="0026514F" w:rsidRDefault="0026514F" w:rsidP="0026514F">
      <w:pPr>
        <w:pBdr>
          <w:top w:val="single" w:sz="4" w:space="6" w:color="C8C8C8"/>
        </w:pBdr>
        <w:snapToGrid w:val="0"/>
        <w:spacing w:before="480"/>
        <w:jc w:val="left"/>
        <w:rPr>
          <w:rFonts w:ascii="Yu Gothic" w:eastAsia="Yu Gothic" w:hAnsi="Yu Gothic"/>
          <w:color w:val="666666"/>
          <w:sz w:val="17"/>
        </w:rPr>
      </w:pPr>
      <w:r w:rsidRPr="0026514F">
        <w:rPr>
          <w:rFonts w:ascii="Yu Gothic" w:eastAsia="Yu Gothic" w:hAnsi="Yu Gothic"/>
          <w:color w:val="666666"/>
          <w:sz w:val="17"/>
        </w:rPr>
        <w:t>オープンソース・無料　｜　Copyright © 2020-2026 VBA アセット　｜　https://vba-assets.net/</w:t>
      </w:r>
    </w:p>
    <w:sectPr w:rsidR="0026514F" w:rsidRPr="0026514F" w:rsidSect="0026514F">
      <w:footerReference w:type="default" r:id="rId14"/>
      <w:pgSz w:w="11906" w:h="16838" w:code="9"/>
      <w:pgMar w:top="1417" w:right="1417" w:bottom="1417" w:left="1417" w:header="1134" w:footer="850" w:gutter="0"/>
      <w:cols w:space="425"/>
      <w:docGrid w:linePitch="512" w:charSpace="18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12A11" w14:textId="77777777" w:rsidR="00702A7E" w:rsidRDefault="00702A7E" w:rsidP="00582130">
      <w:r>
        <w:separator/>
      </w:r>
    </w:p>
  </w:endnote>
  <w:endnote w:type="continuationSeparator" w:id="0">
    <w:p w14:paraId="6135AD5D" w14:textId="77777777" w:rsidR="00702A7E" w:rsidRDefault="00702A7E" w:rsidP="00582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CB310" w14:textId="6BBAE28D" w:rsidR="006009EA" w:rsidRPr="006009EA" w:rsidRDefault="006009EA" w:rsidP="006009EA">
    <w:pPr>
      <w:pStyle w:val="af0"/>
      <w:jc w:val="cent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7ED75" w14:textId="77777777" w:rsidR="00702A7E" w:rsidRDefault="00702A7E" w:rsidP="00582130">
      <w:r>
        <w:separator/>
      </w:r>
    </w:p>
  </w:footnote>
  <w:footnote w:type="continuationSeparator" w:id="0">
    <w:p w14:paraId="18AE8428" w14:textId="77777777" w:rsidR="00702A7E" w:rsidRDefault="00702A7E" w:rsidP="005821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01A6D3A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F8D25D04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E8D2572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DD349524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F87EB388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A2CE52B8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F8E68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BE14A16E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EB00205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98023150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3A74A04"/>
    <w:multiLevelType w:val="multilevel"/>
    <w:tmpl w:val="0409001D"/>
    <w:name w:val="VA公用文2"/>
    <w:styleLink w:val="1ai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49190E45"/>
    <w:multiLevelType w:val="multilevel"/>
    <w:tmpl w:val="D4148744"/>
    <w:name w:val="VA公用文4"/>
    <w:lvl w:ilvl="0">
      <w:start w:val="1"/>
      <w:numFmt w:val="decimalFullWidth"/>
      <w:lvlRestart w:val="0"/>
      <w:suff w:val="nothing"/>
      <w:lvlText w:val="第%1　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1">
      <w:start w:val="1"/>
      <w:numFmt w:val="decimalFullWidth"/>
      <w:suff w:val="nothing"/>
      <w:lvlText w:val="%2　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2">
      <w:start w:val="1"/>
      <w:numFmt w:val="decimal"/>
      <w:suff w:val="nothing"/>
      <w:lvlText w:val="(%3) 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3">
      <w:start w:val="1"/>
      <w:numFmt w:val="aiueoFullWidth"/>
      <w:suff w:val="nothing"/>
      <w:lvlText w:val="%4　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4">
      <w:start w:val="1"/>
      <w:numFmt w:val="aiueo"/>
      <w:suff w:val="nothing"/>
      <w:lvlText w:val="(%5) 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5">
      <w:start w:val="1"/>
      <w:numFmt w:val="lowerLetter"/>
      <w:suff w:val="nothing"/>
      <w:lvlText w:val="%6　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6">
      <w:start w:val="1"/>
      <w:numFmt w:val="lowerLetter"/>
      <w:suff w:val="nothing"/>
      <w:lvlText w:val="(%7) 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7">
      <w:start w:val="1"/>
      <w:numFmt w:val="lowerRoman"/>
      <w:suff w:val="nothing"/>
      <w:lvlText w:val="%8　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8">
      <w:start w:val="1"/>
      <w:numFmt w:val="lowerRoman"/>
      <w:suff w:val="nothing"/>
      <w:lvlText w:val="(%9) 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</w:abstractNum>
  <w:abstractNum w:abstractNumId="12" w15:restartNumberingAfterBreak="0">
    <w:nsid w:val="4F524889"/>
    <w:multiLevelType w:val="multilevel"/>
    <w:tmpl w:val="04090023"/>
    <w:name w:val="VA公用文22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3" w15:restartNumberingAfterBreak="0">
    <w:nsid w:val="70F82A4B"/>
    <w:multiLevelType w:val="multilevel"/>
    <w:tmpl w:val="0409001F"/>
    <w:name w:val="VA公用文"/>
    <w:styleLink w:val="111111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4" w15:restartNumberingAfterBreak="0">
    <w:nsid w:val="710D46E3"/>
    <w:multiLevelType w:val="multilevel"/>
    <w:tmpl w:val="70668A44"/>
    <w:name w:val="VA公用文3"/>
    <w:lvl w:ilvl="0">
      <w:start w:val="1"/>
      <w:numFmt w:val="decimalFullWidth"/>
      <w:lvlRestart w:val="0"/>
      <w:pStyle w:val="1"/>
      <w:suff w:val="nothing"/>
      <w:lvlText w:val="第%1　"/>
      <w:lvlJc w:val="left"/>
      <w:pPr>
        <w:ind w:left="0" w:firstLine="0"/>
      </w:pPr>
      <w:rPr>
        <w:rFonts w:ascii="ＭＳ ゴシック" w:eastAsia="ＭＳ ゴシック" w:hAnsi="ＭＳ ゴシック" w:hint="eastAsia"/>
        <w:b w:val="0"/>
        <w:i w:val="0"/>
        <w:sz w:val="24"/>
        <w:u w:val="none"/>
      </w:rPr>
    </w:lvl>
    <w:lvl w:ilvl="1">
      <w:start w:val="1"/>
      <w:numFmt w:val="decimalFullWidth"/>
      <w:pStyle w:val="21"/>
      <w:suff w:val="nothing"/>
      <w:lvlText w:val="%2　"/>
      <w:lvlJc w:val="left"/>
      <w:pPr>
        <w:ind w:left="0" w:firstLine="0"/>
      </w:pPr>
      <w:rPr>
        <w:rFonts w:ascii="ＭＳ ゴシック" w:eastAsia="ＭＳ ゴシック" w:hAnsi="ＭＳ ゴシック" w:hint="eastAsia"/>
        <w:b w:val="0"/>
        <w:i w:val="0"/>
        <w:sz w:val="24"/>
        <w:u w:val="none"/>
      </w:rPr>
    </w:lvl>
    <w:lvl w:ilvl="2">
      <w:start w:val="1"/>
      <w:numFmt w:val="decimal"/>
      <w:pStyle w:val="31"/>
      <w:suff w:val="nothing"/>
      <w:lvlText w:val="(%3) 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3">
      <w:start w:val="1"/>
      <w:numFmt w:val="aiueoFullWidth"/>
      <w:pStyle w:val="41"/>
      <w:suff w:val="nothing"/>
      <w:lvlText w:val="%4　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4">
      <w:start w:val="1"/>
      <w:numFmt w:val="aiueo"/>
      <w:pStyle w:val="51"/>
      <w:suff w:val="nothing"/>
      <w:lvlText w:val="(%5) 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5">
      <w:start w:val="1"/>
      <w:numFmt w:val="lowerLetter"/>
      <w:pStyle w:val="6"/>
      <w:suff w:val="nothing"/>
      <w:lvlText w:val="%6　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6">
      <w:start w:val="1"/>
      <w:numFmt w:val="lowerLetter"/>
      <w:pStyle w:val="7"/>
      <w:suff w:val="nothing"/>
      <w:lvlText w:val="(%7) 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7">
      <w:start w:val="1"/>
      <w:numFmt w:val="lowerRoman"/>
      <w:pStyle w:val="8"/>
      <w:suff w:val="nothing"/>
      <w:lvlText w:val="%8　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  <w:lvl w:ilvl="8">
      <w:start w:val="1"/>
      <w:numFmt w:val="lowerRoman"/>
      <w:pStyle w:val="9"/>
      <w:suff w:val="nothing"/>
      <w:lvlText w:val="(%9) "/>
      <w:lvlJc w:val="left"/>
      <w:pPr>
        <w:ind w:left="0" w:firstLine="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</w:abstractNum>
  <w:num w:numId="1" w16cid:durableId="1525055055">
    <w:abstractNumId w:val="13"/>
  </w:num>
  <w:num w:numId="2" w16cid:durableId="1745564685">
    <w:abstractNumId w:val="10"/>
  </w:num>
  <w:num w:numId="3" w16cid:durableId="574318947">
    <w:abstractNumId w:val="9"/>
  </w:num>
  <w:num w:numId="4" w16cid:durableId="1925840954">
    <w:abstractNumId w:val="7"/>
  </w:num>
  <w:num w:numId="5" w16cid:durableId="1154031123">
    <w:abstractNumId w:val="6"/>
  </w:num>
  <w:num w:numId="6" w16cid:durableId="1026835932">
    <w:abstractNumId w:val="5"/>
  </w:num>
  <w:num w:numId="7" w16cid:durableId="810515740">
    <w:abstractNumId w:val="4"/>
  </w:num>
  <w:num w:numId="8" w16cid:durableId="795828535">
    <w:abstractNumId w:val="12"/>
  </w:num>
  <w:num w:numId="9" w16cid:durableId="154686345">
    <w:abstractNumId w:val="8"/>
  </w:num>
  <w:num w:numId="10" w16cid:durableId="8877726">
    <w:abstractNumId w:val="3"/>
  </w:num>
  <w:num w:numId="11" w16cid:durableId="278612112">
    <w:abstractNumId w:val="2"/>
  </w:num>
  <w:num w:numId="12" w16cid:durableId="1487866496">
    <w:abstractNumId w:val="1"/>
  </w:num>
  <w:num w:numId="13" w16cid:durableId="2115588065">
    <w:abstractNumId w:val="0"/>
  </w:num>
  <w:num w:numId="14" w16cid:durableId="499079583">
    <w:abstractNumId w:val="14"/>
  </w:num>
  <w:num w:numId="15" w16cid:durableId="8625912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bordersDoNotSurroundHeader/>
  <w:bordersDoNotSurroundFooter/>
  <w:proofState w:spelling="clean" w:grammar="clean"/>
  <w:defaultTabStop w:val="249"/>
  <w:drawingGridHorizontalSpacing w:val="249"/>
  <w:drawingGridVerticalSpacing w:val="256"/>
  <w:displayHorizontalDrawingGridEvery w:val="0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84D"/>
    <w:rsid w:val="00000FCD"/>
    <w:rsid w:val="00002A2A"/>
    <w:rsid w:val="000036B7"/>
    <w:rsid w:val="00004392"/>
    <w:rsid w:val="000045C2"/>
    <w:rsid w:val="00010FED"/>
    <w:rsid w:val="0001266A"/>
    <w:rsid w:val="00014529"/>
    <w:rsid w:val="000215D9"/>
    <w:rsid w:val="00023DC4"/>
    <w:rsid w:val="00024482"/>
    <w:rsid w:val="000246E1"/>
    <w:rsid w:val="000256F0"/>
    <w:rsid w:val="000260ED"/>
    <w:rsid w:val="00036E63"/>
    <w:rsid w:val="000413CB"/>
    <w:rsid w:val="0004222A"/>
    <w:rsid w:val="00043298"/>
    <w:rsid w:val="000447EA"/>
    <w:rsid w:val="000455B3"/>
    <w:rsid w:val="000456A5"/>
    <w:rsid w:val="00052CA5"/>
    <w:rsid w:val="00055655"/>
    <w:rsid w:val="00056E79"/>
    <w:rsid w:val="00060F42"/>
    <w:rsid w:val="00061E14"/>
    <w:rsid w:val="00062366"/>
    <w:rsid w:val="00065909"/>
    <w:rsid w:val="000717A6"/>
    <w:rsid w:val="00075FA2"/>
    <w:rsid w:val="00077365"/>
    <w:rsid w:val="000816ED"/>
    <w:rsid w:val="00081A02"/>
    <w:rsid w:val="000822D0"/>
    <w:rsid w:val="00083B9E"/>
    <w:rsid w:val="00085535"/>
    <w:rsid w:val="0009442B"/>
    <w:rsid w:val="000A1930"/>
    <w:rsid w:val="000A4983"/>
    <w:rsid w:val="000A7797"/>
    <w:rsid w:val="000B2372"/>
    <w:rsid w:val="000B3E5A"/>
    <w:rsid w:val="000B4066"/>
    <w:rsid w:val="000B45DD"/>
    <w:rsid w:val="000C2902"/>
    <w:rsid w:val="000D2661"/>
    <w:rsid w:val="000D573E"/>
    <w:rsid w:val="000D5D01"/>
    <w:rsid w:val="000E0122"/>
    <w:rsid w:val="000E2A7B"/>
    <w:rsid w:val="000E3AFB"/>
    <w:rsid w:val="000F0DFE"/>
    <w:rsid w:val="000F352C"/>
    <w:rsid w:val="000F3DCB"/>
    <w:rsid w:val="000F4309"/>
    <w:rsid w:val="000F4544"/>
    <w:rsid w:val="00101AA9"/>
    <w:rsid w:val="00101C32"/>
    <w:rsid w:val="00106343"/>
    <w:rsid w:val="00107E67"/>
    <w:rsid w:val="00112D43"/>
    <w:rsid w:val="00116135"/>
    <w:rsid w:val="00122253"/>
    <w:rsid w:val="00122AA1"/>
    <w:rsid w:val="00123723"/>
    <w:rsid w:val="00123C6A"/>
    <w:rsid w:val="00123FFF"/>
    <w:rsid w:val="001268C7"/>
    <w:rsid w:val="00130352"/>
    <w:rsid w:val="00134A3A"/>
    <w:rsid w:val="00135CFD"/>
    <w:rsid w:val="001405DC"/>
    <w:rsid w:val="001449AC"/>
    <w:rsid w:val="00144C40"/>
    <w:rsid w:val="001458BD"/>
    <w:rsid w:val="00145D28"/>
    <w:rsid w:val="001465A5"/>
    <w:rsid w:val="00147367"/>
    <w:rsid w:val="00154655"/>
    <w:rsid w:val="001625F2"/>
    <w:rsid w:val="00167733"/>
    <w:rsid w:val="001716FA"/>
    <w:rsid w:val="00171BFD"/>
    <w:rsid w:val="001735DC"/>
    <w:rsid w:val="00176432"/>
    <w:rsid w:val="00181848"/>
    <w:rsid w:val="00182966"/>
    <w:rsid w:val="001835E9"/>
    <w:rsid w:val="0018364F"/>
    <w:rsid w:val="00185AEF"/>
    <w:rsid w:val="001906F2"/>
    <w:rsid w:val="00193388"/>
    <w:rsid w:val="001938C0"/>
    <w:rsid w:val="00195529"/>
    <w:rsid w:val="00195C55"/>
    <w:rsid w:val="00196AD4"/>
    <w:rsid w:val="001A258B"/>
    <w:rsid w:val="001A54DE"/>
    <w:rsid w:val="001A583D"/>
    <w:rsid w:val="001A65C9"/>
    <w:rsid w:val="001B1A17"/>
    <w:rsid w:val="001B3F4C"/>
    <w:rsid w:val="001B4C94"/>
    <w:rsid w:val="001C1A41"/>
    <w:rsid w:val="001C1FD0"/>
    <w:rsid w:val="001C4407"/>
    <w:rsid w:val="001C577C"/>
    <w:rsid w:val="001C6759"/>
    <w:rsid w:val="001D7B5A"/>
    <w:rsid w:val="001E1AAA"/>
    <w:rsid w:val="001E37B1"/>
    <w:rsid w:val="001E3B4F"/>
    <w:rsid w:val="001E61FF"/>
    <w:rsid w:val="001F00D1"/>
    <w:rsid w:val="001F0BBF"/>
    <w:rsid w:val="001F5CE8"/>
    <w:rsid w:val="001F7E0A"/>
    <w:rsid w:val="0020026D"/>
    <w:rsid w:val="0020368F"/>
    <w:rsid w:val="002057A0"/>
    <w:rsid w:val="00207301"/>
    <w:rsid w:val="00220473"/>
    <w:rsid w:val="002209BC"/>
    <w:rsid w:val="002212FA"/>
    <w:rsid w:val="002221D6"/>
    <w:rsid w:val="00224A44"/>
    <w:rsid w:val="00226A38"/>
    <w:rsid w:val="00231771"/>
    <w:rsid w:val="00232F5A"/>
    <w:rsid w:val="00233B76"/>
    <w:rsid w:val="002348B5"/>
    <w:rsid w:val="0024150B"/>
    <w:rsid w:val="00242200"/>
    <w:rsid w:val="00243EB3"/>
    <w:rsid w:val="002455F6"/>
    <w:rsid w:val="00250A0A"/>
    <w:rsid w:val="00252AC3"/>
    <w:rsid w:val="002536F1"/>
    <w:rsid w:val="00262E90"/>
    <w:rsid w:val="0026514F"/>
    <w:rsid w:val="002665B7"/>
    <w:rsid w:val="00272449"/>
    <w:rsid w:val="002739BC"/>
    <w:rsid w:val="0027430C"/>
    <w:rsid w:val="00276149"/>
    <w:rsid w:val="0028008F"/>
    <w:rsid w:val="002814B5"/>
    <w:rsid w:val="0028184E"/>
    <w:rsid w:val="002820D7"/>
    <w:rsid w:val="00283428"/>
    <w:rsid w:val="002851E7"/>
    <w:rsid w:val="002853A1"/>
    <w:rsid w:val="00285779"/>
    <w:rsid w:val="00290450"/>
    <w:rsid w:val="002921EE"/>
    <w:rsid w:val="002930A6"/>
    <w:rsid w:val="00294137"/>
    <w:rsid w:val="00295D40"/>
    <w:rsid w:val="002A14B1"/>
    <w:rsid w:val="002B029E"/>
    <w:rsid w:val="002B248F"/>
    <w:rsid w:val="002B2E42"/>
    <w:rsid w:val="002B53C4"/>
    <w:rsid w:val="002C0F43"/>
    <w:rsid w:val="002C18F2"/>
    <w:rsid w:val="002C20C3"/>
    <w:rsid w:val="002C3777"/>
    <w:rsid w:val="002C37BA"/>
    <w:rsid w:val="002D20E0"/>
    <w:rsid w:val="002D3C80"/>
    <w:rsid w:val="002D74CA"/>
    <w:rsid w:val="002E1476"/>
    <w:rsid w:val="002E3BE9"/>
    <w:rsid w:val="002E62F4"/>
    <w:rsid w:val="002E6489"/>
    <w:rsid w:val="002E685A"/>
    <w:rsid w:val="002F39B6"/>
    <w:rsid w:val="002F3EE8"/>
    <w:rsid w:val="002F444B"/>
    <w:rsid w:val="002F6CEE"/>
    <w:rsid w:val="00300187"/>
    <w:rsid w:val="00301730"/>
    <w:rsid w:val="00301C77"/>
    <w:rsid w:val="003023D1"/>
    <w:rsid w:val="003032CD"/>
    <w:rsid w:val="0030551C"/>
    <w:rsid w:val="00305E71"/>
    <w:rsid w:val="00312E69"/>
    <w:rsid w:val="00313973"/>
    <w:rsid w:val="00314CF4"/>
    <w:rsid w:val="003178F2"/>
    <w:rsid w:val="0032313D"/>
    <w:rsid w:val="0032385E"/>
    <w:rsid w:val="003250AD"/>
    <w:rsid w:val="003264C6"/>
    <w:rsid w:val="003268A2"/>
    <w:rsid w:val="00326D5E"/>
    <w:rsid w:val="00327D78"/>
    <w:rsid w:val="00330BB5"/>
    <w:rsid w:val="0033496D"/>
    <w:rsid w:val="00335C40"/>
    <w:rsid w:val="00336C93"/>
    <w:rsid w:val="0033785C"/>
    <w:rsid w:val="00340AD6"/>
    <w:rsid w:val="0034129B"/>
    <w:rsid w:val="003427C2"/>
    <w:rsid w:val="00342A33"/>
    <w:rsid w:val="00344881"/>
    <w:rsid w:val="003520C2"/>
    <w:rsid w:val="00352C48"/>
    <w:rsid w:val="00353619"/>
    <w:rsid w:val="00353927"/>
    <w:rsid w:val="00355493"/>
    <w:rsid w:val="0035649D"/>
    <w:rsid w:val="00362B49"/>
    <w:rsid w:val="003659F3"/>
    <w:rsid w:val="00371EA4"/>
    <w:rsid w:val="003766D6"/>
    <w:rsid w:val="0038179F"/>
    <w:rsid w:val="00383E36"/>
    <w:rsid w:val="00386194"/>
    <w:rsid w:val="00387D75"/>
    <w:rsid w:val="003903B8"/>
    <w:rsid w:val="00396970"/>
    <w:rsid w:val="00396A07"/>
    <w:rsid w:val="00397F0C"/>
    <w:rsid w:val="00397F98"/>
    <w:rsid w:val="003A146B"/>
    <w:rsid w:val="003A5327"/>
    <w:rsid w:val="003A5419"/>
    <w:rsid w:val="003A6091"/>
    <w:rsid w:val="003A7372"/>
    <w:rsid w:val="003B2485"/>
    <w:rsid w:val="003B3472"/>
    <w:rsid w:val="003B3A92"/>
    <w:rsid w:val="003C4E93"/>
    <w:rsid w:val="003C5AB2"/>
    <w:rsid w:val="003D3D1D"/>
    <w:rsid w:val="003D44CA"/>
    <w:rsid w:val="003D4CD9"/>
    <w:rsid w:val="003D6CAA"/>
    <w:rsid w:val="003D784D"/>
    <w:rsid w:val="003E3EBD"/>
    <w:rsid w:val="003E4F6E"/>
    <w:rsid w:val="003E6159"/>
    <w:rsid w:val="003E7214"/>
    <w:rsid w:val="003E78B7"/>
    <w:rsid w:val="003F0F75"/>
    <w:rsid w:val="003F1A1A"/>
    <w:rsid w:val="003F2ADA"/>
    <w:rsid w:val="003F65CD"/>
    <w:rsid w:val="004015F7"/>
    <w:rsid w:val="00401AAF"/>
    <w:rsid w:val="00413124"/>
    <w:rsid w:val="00415C3D"/>
    <w:rsid w:val="00422692"/>
    <w:rsid w:val="004256AF"/>
    <w:rsid w:val="0042579B"/>
    <w:rsid w:val="0042632B"/>
    <w:rsid w:val="00427890"/>
    <w:rsid w:val="00434707"/>
    <w:rsid w:val="00440701"/>
    <w:rsid w:val="00440D08"/>
    <w:rsid w:val="00441275"/>
    <w:rsid w:val="00442250"/>
    <w:rsid w:val="0044496C"/>
    <w:rsid w:val="00447C3D"/>
    <w:rsid w:val="004500B4"/>
    <w:rsid w:val="00454672"/>
    <w:rsid w:val="00461B6C"/>
    <w:rsid w:val="004646C4"/>
    <w:rsid w:val="00465C54"/>
    <w:rsid w:val="00466050"/>
    <w:rsid w:val="00467BB6"/>
    <w:rsid w:val="00467E0F"/>
    <w:rsid w:val="004731E2"/>
    <w:rsid w:val="00474D6D"/>
    <w:rsid w:val="0047622E"/>
    <w:rsid w:val="004766FD"/>
    <w:rsid w:val="00477DC9"/>
    <w:rsid w:val="00486F09"/>
    <w:rsid w:val="00491F18"/>
    <w:rsid w:val="004956B9"/>
    <w:rsid w:val="00497B38"/>
    <w:rsid w:val="004A0A3F"/>
    <w:rsid w:val="004A20D2"/>
    <w:rsid w:val="004A37CA"/>
    <w:rsid w:val="004B078F"/>
    <w:rsid w:val="004B0C1C"/>
    <w:rsid w:val="004B15A3"/>
    <w:rsid w:val="004B234A"/>
    <w:rsid w:val="004B451A"/>
    <w:rsid w:val="004B52A0"/>
    <w:rsid w:val="004C05EF"/>
    <w:rsid w:val="004C16A9"/>
    <w:rsid w:val="004C4508"/>
    <w:rsid w:val="004C5D11"/>
    <w:rsid w:val="004C77CE"/>
    <w:rsid w:val="004D31AB"/>
    <w:rsid w:val="004D385F"/>
    <w:rsid w:val="004D4681"/>
    <w:rsid w:val="004D4A40"/>
    <w:rsid w:val="004E7C6E"/>
    <w:rsid w:val="004F135E"/>
    <w:rsid w:val="004F14A1"/>
    <w:rsid w:val="004F414E"/>
    <w:rsid w:val="004F4420"/>
    <w:rsid w:val="004F7006"/>
    <w:rsid w:val="004F7461"/>
    <w:rsid w:val="005001BE"/>
    <w:rsid w:val="00500C52"/>
    <w:rsid w:val="00502F90"/>
    <w:rsid w:val="00503750"/>
    <w:rsid w:val="00503B02"/>
    <w:rsid w:val="005046A5"/>
    <w:rsid w:val="00506953"/>
    <w:rsid w:val="00507207"/>
    <w:rsid w:val="005110BF"/>
    <w:rsid w:val="005130DF"/>
    <w:rsid w:val="00515614"/>
    <w:rsid w:val="00520E6C"/>
    <w:rsid w:val="00523332"/>
    <w:rsid w:val="00524E18"/>
    <w:rsid w:val="0052538E"/>
    <w:rsid w:val="005256C2"/>
    <w:rsid w:val="00527631"/>
    <w:rsid w:val="00527D3B"/>
    <w:rsid w:val="0053004C"/>
    <w:rsid w:val="00532419"/>
    <w:rsid w:val="0053524B"/>
    <w:rsid w:val="00535C51"/>
    <w:rsid w:val="00545197"/>
    <w:rsid w:val="005462CF"/>
    <w:rsid w:val="00546527"/>
    <w:rsid w:val="00547158"/>
    <w:rsid w:val="00550F9A"/>
    <w:rsid w:val="0055591D"/>
    <w:rsid w:val="005564B5"/>
    <w:rsid w:val="00557242"/>
    <w:rsid w:val="005576B0"/>
    <w:rsid w:val="0056135E"/>
    <w:rsid w:val="005624C2"/>
    <w:rsid w:val="005649A0"/>
    <w:rsid w:val="00564D27"/>
    <w:rsid w:val="0056515E"/>
    <w:rsid w:val="00570EC4"/>
    <w:rsid w:val="0057139F"/>
    <w:rsid w:val="0058009E"/>
    <w:rsid w:val="00582033"/>
    <w:rsid w:val="00582130"/>
    <w:rsid w:val="005822C6"/>
    <w:rsid w:val="0058333E"/>
    <w:rsid w:val="005842E7"/>
    <w:rsid w:val="00584E4F"/>
    <w:rsid w:val="00586A2B"/>
    <w:rsid w:val="0058776D"/>
    <w:rsid w:val="00593513"/>
    <w:rsid w:val="00593807"/>
    <w:rsid w:val="00594044"/>
    <w:rsid w:val="00595B02"/>
    <w:rsid w:val="0059618D"/>
    <w:rsid w:val="005979FA"/>
    <w:rsid w:val="005A1AFA"/>
    <w:rsid w:val="005A406A"/>
    <w:rsid w:val="005A4E66"/>
    <w:rsid w:val="005A5002"/>
    <w:rsid w:val="005A6C33"/>
    <w:rsid w:val="005A6FDD"/>
    <w:rsid w:val="005B126F"/>
    <w:rsid w:val="005B5B78"/>
    <w:rsid w:val="005C0389"/>
    <w:rsid w:val="005C4549"/>
    <w:rsid w:val="005C4906"/>
    <w:rsid w:val="005D10C6"/>
    <w:rsid w:val="005D1E62"/>
    <w:rsid w:val="005D25E3"/>
    <w:rsid w:val="005D2B45"/>
    <w:rsid w:val="005D35EC"/>
    <w:rsid w:val="005D4E5A"/>
    <w:rsid w:val="005D5D41"/>
    <w:rsid w:val="005E540C"/>
    <w:rsid w:val="005E5564"/>
    <w:rsid w:val="005E76F6"/>
    <w:rsid w:val="005F03C9"/>
    <w:rsid w:val="006009EA"/>
    <w:rsid w:val="00602925"/>
    <w:rsid w:val="006043B7"/>
    <w:rsid w:val="00606AE5"/>
    <w:rsid w:val="00606D63"/>
    <w:rsid w:val="00616687"/>
    <w:rsid w:val="00617311"/>
    <w:rsid w:val="006177B7"/>
    <w:rsid w:val="00620E49"/>
    <w:rsid w:val="0062154C"/>
    <w:rsid w:val="00623C4C"/>
    <w:rsid w:val="00630776"/>
    <w:rsid w:val="006315D7"/>
    <w:rsid w:val="00633A53"/>
    <w:rsid w:val="006403A6"/>
    <w:rsid w:val="006413B9"/>
    <w:rsid w:val="00641926"/>
    <w:rsid w:val="0064373D"/>
    <w:rsid w:val="00643906"/>
    <w:rsid w:val="00643CE0"/>
    <w:rsid w:val="006454BF"/>
    <w:rsid w:val="00646836"/>
    <w:rsid w:val="006508D0"/>
    <w:rsid w:val="006516CA"/>
    <w:rsid w:val="0065277F"/>
    <w:rsid w:val="00654B3A"/>
    <w:rsid w:val="006612D8"/>
    <w:rsid w:val="00662330"/>
    <w:rsid w:val="006639F9"/>
    <w:rsid w:val="00665390"/>
    <w:rsid w:val="0067062B"/>
    <w:rsid w:val="00670D09"/>
    <w:rsid w:val="00674451"/>
    <w:rsid w:val="00675448"/>
    <w:rsid w:val="00680CAD"/>
    <w:rsid w:val="00681E05"/>
    <w:rsid w:val="00681E86"/>
    <w:rsid w:val="006848A9"/>
    <w:rsid w:val="00692007"/>
    <w:rsid w:val="006927DF"/>
    <w:rsid w:val="00693708"/>
    <w:rsid w:val="00693D34"/>
    <w:rsid w:val="00695C0A"/>
    <w:rsid w:val="006A11CF"/>
    <w:rsid w:val="006A409B"/>
    <w:rsid w:val="006A5E09"/>
    <w:rsid w:val="006A6284"/>
    <w:rsid w:val="006A674B"/>
    <w:rsid w:val="006B0763"/>
    <w:rsid w:val="006B077E"/>
    <w:rsid w:val="006B1576"/>
    <w:rsid w:val="006B3013"/>
    <w:rsid w:val="006B34D4"/>
    <w:rsid w:val="006B7195"/>
    <w:rsid w:val="006B7A16"/>
    <w:rsid w:val="006C43BA"/>
    <w:rsid w:val="006C62FC"/>
    <w:rsid w:val="006C7D7B"/>
    <w:rsid w:val="006D49A9"/>
    <w:rsid w:val="006D7317"/>
    <w:rsid w:val="006D742E"/>
    <w:rsid w:val="006E3D6A"/>
    <w:rsid w:val="006E6DA0"/>
    <w:rsid w:val="006E7DCB"/>
    <w:rsid w:val="006F064D"/>
    <w:rsid w:val="006F374D"/>
    <w:rsid w:val="006F7DEF"/>
    <w:rsid w:val="00702286"/>
    <w:rsid w:val="00702A7E"/>
    <w:rsid w:val="00702DC2"/>
    <w:rsid w:val="00706917"/>
    <w:rsid w:val="00707E5A"/>
    <w:rsid w:val="00713E1A"/>
    <w:rsid w:val="00714A43"/>
    <w:rsid w:val="007179AC"/>
    <w:rsid w:val="00717E53"/>
    <w:rsid w:val="00720DB2"/>
    <w:rsid w:val="007213DD"/>
    <w:rsid w:val="007228FE"/>
    <w:rsid w:val="00724043"/>
    <w:rsid w:val="007314D7"/>
    <w:rsid w:val="00734550"/>
    <w:rsid w:val="00737682"/>
    <w:rsid w:val="00744670"/>
    <w:rsid w:val="00744F2F"/>
    <w:rsid w:val="0074635D"/>
    <w:rsid w:val="00751DA9"/>
    <w:rsid w:val="00752785"/>
    <w:rsid w:val="00753A80"/>
    <w:rsid w:val="007556FA"/>
    <w:rsid w:val="0076077D"/>
    <w:rsid w:val="00761B14"/>
    <w:rsid w:val="00761D28"/>
    <w:rsid w:val="00763A5A"/>
    <w:rsid w:val="00764F9F"/>
    <w:rsid w:val="00765CC0"/>
    <w:rsid w:val="00771053"/>
    <w:rsid w:val="00772BF9"/>
    <w:rsid w:val="007739B4"/>
    <w:rsid w:val="00775AC0"/>
    <w:rsid w:val="007769BE"/>
    <w:rsid w:val="00776A0E"/>
    <w:rsid w:val="00786E0C"/>
    <w:rsid w:val="0078711D"/>
    <w:rsid w:val="007916EE"/>
    <w:rsid w:val="0079261B"/>
    <w:rsid w:val="00795A15"/>
    <w:rsid w:val="007A16A9"/>
    <w:rsid w:val="007A1A01"/>
    <w:rsid w:val="007A45AA"/>
    <w:rsid w:val="007A4721"/>
    <w:rsid w:val="007A7565"/>
    <w:rsid w:val="007B1972"/>
    <w:rsid w:val="007B5453"/>
    <w:rsid w:val="007C28E8"/>
    <w:rsid w:val="007C3F06"/>
    <w:rsid w:val="007C4738"/>
    <w:rsid w:val="007C4B0F"/>
    <w:rsid w:val="007C4C98"/>
    <w:rsid w:val="007D03C3"/>
    <w:rsid w:val="007D1C14"/>
    <w:rsid w:val="007D209F"/>
    <w:rsid w:val="007D2B12"/>
    <w:rsid w:val="007D32FA"/>
    <w:rsid w:val="007D6A9A"/>
    <w:rsid w:val="007E0F80"/>
    <w:rsid w:val="007E5481"/>
    <w:rsid w:val="007E63C8"/>
    <w:rsid w:val="007E773B"/>
    <w:rsid w:val="007F3722"/>
    <w:rsid w:val="007F6C18"/>
    <w:rsid w:val="00801D03"/>
    <w:rsid w:val="00801FA1"/>
    <w:rsid w:val="00802293"/>
    <w:rsid w:val="00802C94"/>
    <w:rsid w:val="00804E76"/>
    <w:rsid w:val="00811D81"/>
    <w:rsid w:val="00812645"/>
    <w:rsid w:val="00813D2A"/>
    <w:rsid w:val="00816725"/>
    <w:rsid w:val="0081709E"/>
    <w:rsid w:val="0082044C"/>
    <w:rsid w:val="00820767"/>
    <w:rsid w:val="0082286D"/>
    <w:rsid w:val="008229EC"/>
    <w:rsid w:val="00831E45"/>
    <w:rsid w:val="008340A8"/>
    <w:rsid w:val="00834C5A"/>
    <w:rsid w:val="00842D32"/>
    <w:rsid w:val="00844677"/>
    <w:rsid w:val="008451DD"/>
    <w:rsid w:val="0084693A"/>
    <w:rsid w:val="00853B5B"/>
    <w:rsid w:val="0085425E"/>
    <w:rsid w:val="008556AA"/>
    <w:rsid w:val="00855CAA"/>
    <w:rsid w:val="00856930"/>
    <w:rsid w:val="00856BBB"/>
    <w:rsid w:val="008606B2"/>
    <w:rsid w:val="0086112A"/>
    <w:rsid w:val="00861343"/>
    <w:rsid w:val="00861E39"/>
    <w:rsid w:val="008624F7"/>
    <w:rsid w:val="00862CE2"/>
    <w:rsid w:val="00864A50"/>
    <w:rsid w:val="00866E84"/>
    <w:rsid w:val="008670AF"/>
    <w:rsid w:val="008671E1"/>
    <w:rsid w:val="0087188F"/>
    <w:rsid w:val="00875AB5"/>
    <w:rsid w:val="00875BDF"/>
    <w:rsid w:val="008801AA"/>
    <w:rsid w:val="00881382"/>
    <w:rsid w:val="00882486"/>
    <w:rsid w:val="0088473E"/>
    <w:rsid w:val="00885A2E"/>
    <w:rsid w:val="00897905"/>
    <w:rsid w:val="008A0C2B"/>
    <w:rsid w:val="008A17CC"/>
    <w:rsid w:val="008A2091"/>
    <w:rsid w:val="008A57F7"/>
    <w:rsid w:val="008A62F4"/>
    <w:rsid w:val="008A6B62"/>
    <w:rsid w:val="008A6DFC"/>
    <w:rsid w:val="008B19AD"/>
    <w:rsid w:val="008B62E1"/>
    <w:rsid w:val="008B75A1"/>
    <w:rsid w:val="008C2CF0"/>
    <w:rsid w:val="008C7035"/>
    <w:rsid w:val="008C7B17"/>
    <w:rsid w:val="008D410F"/>
    <w:rsid w:val="008E0AD1"/>
    <w:rsid w:val="008E182E"/>
    <w:rsid w:val="008E29B0"/>
    <w:rsid w:val="008F1BAA"/>
    <w:rsid w:val="008F2461"/>
    <w:rsid w:val="008F2749"/>
    <w:rsid w:val="008F4E7C"/>
    <w:rsid w:val="008F76DF"/>
    <w:rsid w:val="008F7974"/>
    <w:rsid w:val="009007B9"/>
    <w:rsid w:val="00901646"/>
    <w:rsid w:val="00901B49"/>
    <w:rsid w:val="00904884"/>
    <w:rsid w:val="00910E46"/>
    <w:rsid w:val="00913366"/>
    <w:rsid w:val="00914374"/>
    <w:rsid w:val="00914A3E"/>
    <w:rsid w:val="0091540F"/>
    <w:rsid w:val="00915B87"/>
    <w:rsid w:val="00917E77"/>
    <w:rsid w:val="00926337"/>
    <w:rsid w:val="00926A47"/>
    <w:rsid w:val="009276E8"/>
    <w:rsid w:val="00927899"/>
    <w:rsid w:val="00930935"/>
    <w:rsid w:val="00931A4E"/>
    <w:rsid w:val="00931B02"/>
    <w:rsid w:val="00933802"/>
    <w:rsid w:val="00935102"/>
    <w:rsid w:val="00940E73"/>
    <w:rsid w:val="00942352"/>
    <w:rsid w:val="00942A08"/>
    <w:rsid w:val="0094375A"/>
    <w:rsid w:val="009438C7"/>
    <w:rsid w:val="0094459F"/>
    <w:rsid w:val="00946DB1"/>
    <w:rsid w:val="009504B9"/>
    <w:rsid w:val="00955298"/>
    <w:rsid w:val="00956173"/>
    <w:rsid w:val="00957113"/>
    <w:rsid w:val="0096120A"/>
    <w:rsid w:val="00963200"/>
    <w:rsid w:val="00963709"/>
    <w:rsid w:val="00966CDC"/>
    <w:rsid w:val="00966D24"/>
    <w:rsid w:val="00967F52"/>
    <w:rsid w:val="00970A84"/>
    <w:rsid w:val="00982B18"/>
    <w:rsid w:val="00983566"/>
    <w:rsid w:val="009839D2"/>
    <w:rsid w:val="00984223"/>
    <w:rsid w:val="009851A3"/>
    <w:rsid w:val="0098674B"/>
    <w:rsid w:val="00986825"/>
    <w:rsid w:val="00990077"/>
    <w:rsid w:val="00994DBF"/>
    <w:rsid w:val="00995C8B"/>
    <w:rsid w:val="009A0934"/>
    <w:rsid w:val="009A1FDC"/>
    <w:rsid w:val="009A21ED"/>
    <w:rsid w:val="009A2CA7"/>
    <w:rsid w:val="009A3C55"/>
    <w:rsid w:val="009A4AE2"/>
    <w:rsid w:val="009A5DCE"/>
    <w:rsid w:val="009A7747"/>
    <w:rsid w:val="009B0E6A"/>
    <w:rsid w:val="009B4CFF"/>
    <w:rsid w:val="009C0723"/>
    <w:rsid w:val="009C231B"/>
    <w:rsid w:val="009C478A"/>
    <w:rsid w:val="009C728E"/>
    <w:rsid w:val="009C72CB"/>
    <w:rsid w:val="009D4E6C"/>
    <w:rsid w:val="009D6701"/>
    <w:rsid w:val="009D6E98"/>
    <w:rsid w:val="009D72D8"/>
    <w:rsid w:val="009D779C"/>
    <w:rsid w:val="009E01E1"/>
    <w:rsid w:val="009E2822"/>
    <w:rsid w:val="009E7D32"/>
    <w:rsid w:val="009F14C5"/>
    <w:rsid w:val="009F3380"/>
    <w:rsid w:val="009F3967"/>
    <w:rsid w:val="009F3BAE"/>
    <w:rsid w:val="009F58F9"/>
    <w:rsid w:val="009F67E2"/>
    <w:rsid w:val="009F7ED8"/>
    <w:rsid w:val="00A06C96"/>
    <w:rsid w:val="00A07644"/>
    <w:rsid w:val="00A10E2E"/>
    <w:rsid w:val="00A136CD"/>
    <w:rsid w:val="00A13DFB"/>
    <w:rsid w:val="00A15FBA"/>
    <w:rsid w:val="00A16D17"/>
    <w:rsid w:val="00A20172"/>
    <w:rsid w:val="00A20CF7"/>
    <w:rsid w:val="00A2147C"/>
    <w:rsid w:val="00A23DCA"/>
    <w:rsid w:val="00A24BAC"/>
    <w:rsid w:val="00A33100"/>
    <w:rsid w:val="00A40B26"/>
    <w:rsid w:val="00A43C77"/>
    <w:rsid w:val="00A45C48"/>
    <w:rsid w:val="00A53E6E"/>
    <w:rsid w:val="00A60B6A"/>
    <w:rsid w:val="00A62321"/>
    <w:rsid w:val="00A63832"/>
    <w:rsid w:val="00A651CA"/>
    <w:rsid w:val="00A67ED7"/>
    <w:rsid w:val="00A7079E"/>
    <w:rsid w:val="00A761CC"/>
    <w:rsid w:val="00A7651D"/>
    <w:rsid w:val="00A82694"/>
    <w:rsid w:val="00A83C48"/>
    <w:rsid w:val="00A85656"/>
    <w:rsid w:val="00A93D8A"/>
    <w:rsid w:val="00A97207"/>
    <w:rsid w:val="00A97211"/>
    <w:rsid w:val="00AA0DB3"/>
    <w:rsid w:val="00AA0E8A"/>
    <w:rsid w:val="00AA265C"/>
    <w:rsid w:val="00AA3337"/>
    <w:rsid w:val="00AA5F9C"/>
    <w:rsid w:val="00AA6C46"/>
    <w:rsid w:val="00AA6E29"/>
    <w:rsid w:val="00AB0BDD"/>
    <w:rsid w:val="00AB11D2"/>
    <w:rsid w:val="00AB3ACF"/>
    <w:rsid w:val="00AB7D68"/>
    <w:rsid w:val="00AC0E64"/>
    <w:rsid w:val="00AC1789"/>
    <w:rsid w:val="00AC4201"/>
    <w:rsid w:val="00AC5220"/>
    <w:rsid w:val="00AC5B26"/>
    <w:rsid w:val="00AC5E73"/>
    <w:rsid w:val="00AD247E"/>
    <w:rsid w:val="00AD3294"/>
    <w:rsid w:val="00AD3712"/>
    <w:rsid w:val="00AD4696"/>
    <w:rsid w:val="00AD5727"/>
    <w:rsid w:val="00AD6EDA"/>
    <w:rsid w:val="00AE2417"/>
    <w:rsid w:val="00AE7C13"/>
    <w:rsid w:val="00AF0510"/>
    <w:rsid w:val="00AF1B5A"/>
    <w:rsid w:val="00AF386E"/>
    <w:rsid w:val="00AF424A"/>
    <w:rsid w:val="00AF6EB2"/>
    <w:rsid w:val="00B01400"/>
    <w:rsid w:val="00B03A49"/>
    <w:rsid w:val="00B063E8"/>
    <w:rsid w:val="00B0715F"/>
    <w:rsid w:val="00B11729"/>
    <w:rsid w:val="00B12E07"/>
    <w:rsid w:val="00B15FF8"/>
    <w:rsid w:val="00B16AE8"/>
    <w:rsid w:val="00B178FC"/>
    <w:rsid w:val="00B179E7"/>
    <w:rsid w:val="00B216E2"/>
    <w:rsid w:val="00B26B21"/>
    <w:rsid w:val="00B271DD"/>
    <w:rsid w:val="00B2732F"/>
    <w:rsid w:val="00B3271C"/>
    <w:rsid w:val="00B33D07"/>
    <w:rsid w:val="00B33EF9"/>
    <w:rsid w:val="00B342C1"/>
    <w:rsid w:val="00B3505A"/>
    <w:rsid w:val="00B427A3"/>
    <w:rsid w:val="00B44B04"/>
    <w:rsid w:val="00B5123C"/>
    <w:rsid w:val="00B53F39"/>
    <w:rsid w:val="00B569A5"/>
    <w:rsid w:val="00B57EAA"/>
    <w:rsid w:val="00B60279"/>
    <w:rsid w:val="00B617B0"/>
    <w:rsid w:val="00B672B3"/>
    <w:rsid w:val="00B67FD5"/>
    <w:rsid w:val="00B804B1"/>
    <w:rsid w:val="00B80C6B"/>
    <w:rsid w:val="00B81971"/>
    <w:rsid w:val="00B8235F"/>
    <w:rsid w:val="00B86E91"/>
    <w:rsid w:val="00B87C0F"/>
    <w:rsid w:val="00B87DBA"/>
    <w:rsid w:val="00B92CCC"/>
    <w:rsid w:val="00B971DF"/>
    <w:rsid w:val="00B977C9"/>
    <w:rsid w:val="00BA38EB"/>
    <w:rsid w:val="00BA5477"/>
    <w:rsid w:val="00BA58B4"/>
    <w:rsid w:val="00BA6C3F"/>
    <w:rsid w:val="00BA72FE"/>
    <w:rsid w:val="00BA7CFE"/>
    <w:rsid w:val="00BB1113"/>
    <w:rsid w:val="00BB2D18"/>
    <w:rsid w:val="00BB424E"/>
    <w:rsid w:val="00BB7BC4"/>
    <w:rsid w:val="00BC0678"/>
    <w:rsid w:val="00BC5675"/>
    <w:rsid w:val="00BC6EE2"/>
    <w:rsid w:val="00BD1BDA"/>
    <w:rsid w:val="00BD1C2C"/>
    <w:rsid w:val="00BD551D"/>
    <w:rsid w:val="00BE0070"/>
    <w:rsid w:val="00BE42B9"/>
    <w:rsid w:val="00BE4D2D"/>
    <w:rsid w:val="00BE4F71"/>
    <w:rsid w:val="00BF532B"/>
    <w:rsid w:val="00C02BAB"/>
    <w:rsid w:val="00C03DE7"/>
    <w:rsid w:val="00C0522B"/>
    <w:rsid w:val="00C11BA8"/>
    <w:rsid w:val="00C122AB"/>
    <w:rsid w:val="00C16DEE"/>
    <w:rsid w:val="00C2080F"/>
    <w:rsid w:val="00C230BC"/>
    <w:rsid w:val="00C23B41"/>
    <w:rsid w:val="00C3110F"/>
    <w:rsid w:val="00C33660"/>
    <w:rsid w:val="00C3379F"/>
    <w:rsid w:val="00C37CF6"/>
    <w:rsid w:val="00C44FFE"/>
    <w:rsid w:val="00C45BB7"/>
    <w:rsid w:val="00C52534"/>
    <w:rsid w:val="00C532E3"/>
    <w:rsid w:val="00C53738"/>
    <w:rsid w:val="00C547A3"/>
    <w:rsid w:val="00C55C02"/>
    <w:rsid w:val="00C55FC4"/>
    <w:rsid w:val="00C564D3"/>
    <w:rsid w:val="00C60025"/>
    <w:rsid w:val="00C6105B"/>
    <w:rsid w:val="00C65D8B"/>
    <w:rsid w:val="00C667C6"/>
    <w:rsid w:val="00C73D4F"/>
    <w:rsid w:val="00C765F2"/>
    <w:rsid w:val="00C76D6B"/>
    <w:rsid w:val="00C831BD"/>
    <w:rsid w:val="00C86FA7"/>
    <w:rsid w:val="00C92FD5"/>
    <w:rsid w:val="00C96834"/>
    <w:rsid w:val="00CA2E50"/>
    <w:rsid w:val="00CA3626"/>
    <w:rsid w:val="00CB14B1"/>
    <w:rsid w:val="00CB30C2"/>
    <w:rsid w:val="00CB3CCE"/>
    <w:rsid w:val="00CB5B21"/>
    <w:rsid w:val="00CB6D60"/>
    <w:rsid w:val="00CC06E4"/>
    <w:rsid w:val="00CD0017"/>
    <w:rsid w:val="00CD06C6"/>
    <w:rsid w:val="00CD1291"/>
    <w:rsid w:val="00CD1F54"/>
    <w:rsid w:val="00CD70AF"/>
    <w:rsid w:val="00CD7ACD"/>
    <w:rsid w:val="00CE24CB"/>
    <w:rsid w:val="00CE3FBA"/>
    <w:rsid w:val="00CF29AD"/>
    <w:rsid w:val="00CF30BE"/>
    <w:rsid w:val="00CF3A62"/>
    <w:rsid w:val="00CF4AF1"/>
    <w:rsid w:val="00CF5A4D"/>
    <w:rsid w:val="00D00B15"/>
    <w:rsid w:val="00D03CFA"/>
    <w:rsid w:val="00D047E2"/>
    <w:rsid w:val="00D068BE"/>
    <w:rsid w:val="00D130E0"/>
    <w:rsid w:val="00D17307"/>
    <w:rsid w:val="00D17F5A"/>
    <w:rsid w:val="00D241B9"/>
    <w:rsid w:val="00D264E7"/>
    <w:rsid w:val="00D27B44"/>
    <w:rsid w:val="00D32744"/>
    <w:rsid w:val="00D34AC4"/>
    <w:rsid w:val="00D357AB"/>
    <w:rsid w:val="00D41380"/>
    <w:rsid w:val="00D42D9A"/>
    <w:rsid w:val="00D46B15"/>
    <w:rsid w:val="00D504A4"/>
    <w:rsid w:val="00D54CD8"/>
    <w:rsid w:val="00D56BBE"/>
    <w:rsid w:val="00D6138B"/>
    <w:rsid w:val="00D61EE6"/>
    <w:rsid w:val="00D64E14"/>
    <w:rsid w:val="00D70655"/>
    <w:rsid w:val="00D706C0"/>
    <w:rsid w:val="00D70961"/>
    <w:rsid w:val="00D70D58"/>
    <w:rsid w:val="00D71083"/>
    <w:rsid w:val="00D7255B"/>
    <w:rsid w:val="00D72F75"/>
    <w:rsid w:val="00D73D39"/>
    <w:rsid w:val="00D75E31"/>
    <w:rsid w:val="00D7791E"/>
    <w:rsid w:val="00D873B9"/>
    <w:rsid w:val="00D93246"/>
    <w:rsid w:val="00D94BBA"/>
    <w:rsid w:val="00D967C2"/>
    <w:rsid w:val="00D97455"/>
    <w:rsid w:val="00D9766C"/>
    <w:rsid w:val="00D978AD"/>
    <w:rsid w:val="00DA099C"/>
    <w:rsid w:val="00DA2736"/>
    <w:rsid w:val="00DA2817"/>
    <w:rsid w:val="00DA436A"/>
    <w:rsid w:val="00DA64F2"/>
    <w:rsid w:val="00DA684E"/>
    <w:rsid w:val="00DA7975"/>
    <w:rsid w:val="00DA7E02"/>
    <w:rsid w:val="00DB17AA"/>
    <w:rsid w:val="00DB41B3"/>
    <w:rsid w:val="00DB4617"/>
    <w:rsid w:val="00DB4F77"/>
    <w:rsid w:val="00DB619B"/>
    <w:rsid w:val="00DB6630"/>
    <w:rsid w:val="00DB699D"/>
    <w:rsid w:val="00DC4ABF"/>
    <w:rsid w:val="00DC6FFD"/>
    <w:rsid w:val="00DD3CBE"/>
    <w:rsid w:val="00DD6B30"/>
    <w:rsid w:val="00DD6E67"/>
    <w:rsid w:val="00DD7FDC"/>
    <w:rsid w:val="00DE2A7F"/>
    <w:rsid w:val="00DE3ADD"/>
    <w:rsid w:val="00DE720D"/>
    <w:rsid w:val="00DF2B7D"/>
    <w:rsid w:val="00DF6557"/>
    <w:rsid w:val="00DF6A60"/>
    <w:rsid w:val="00E0043F"/>
    <w:rsid w:val="00E06AFE"/>
    <w:rsid w:val="00E10BC5"/>
    <w:rsid w:val="00E11165"/>
    <w:rsid w:val="00E1125E"/>
    <w:rsid w:val="00E132DB"/>
    <w:rsid w:val="00E17242"/>
    <w:rsid w:val="00E17AA3"/>
    <w:rsid w:val="00E17AF6"/>
    <w:rsid w:val="00E21F96"/>
    <w:rsid w:val="00E242A5"/>
    <w:rsid w:val="00E2528C"/>
    <w:rsid w:val="00E26836"/>
    <w:rsid w:val="00E271CF"/>
    <w:rsid w:val="00E30396"/>
    <w:rsid w:val="00E31F98"/>
    <w:rsid w:val="00E32065"/>
    <w:rsid w:val="00E3242A"/>
    <w:rsid w:val="00E34EA7"/>
    <w:rsid w:val="00E36A10"/>
    <w:rsid w:val="00E4066E"/>
    <w:rsid w:val="00E411E0"/>
    <w:rsid w:val="00E41367"/>
    <w:rsid w:val="00E45D8A"/>
    <w:rsid w:val="00E50D32"/>
    <w:rsid w:val="00E52755"/>
    <w:rsid w:val="00E5571D"/>
    <w:rsid w:val="00E56AEA"/>
    <w:rsid w:val="00E5728D"/>
    <w:rsid w:val="00E5743D"/>
    <w:rsid w:val="00E67717"/>
    <w:rsid w:val="00E704E2"/>
    <w:rsid w:val="00E73006"/>
    <w:rsid w:val="00E76BF6"/>
    <w:rsid w:val="00E7759E"/>
    <w:rsid w:val="00E77FD4"/>
    <w:rsid w:val="00E91984"/>
    <w:rsid w:val="00E93AAF"/>
    <w:rsid w:val="00E950B6"/>
    <w:rsid w:val="00E95B69"/>
    <w:rsid w:val="00E9752B"/>
    <w:rsid w:val="00E97ED3"/>
    <w:rsid w:val="00EA168B"/>
    <w:rsid w:val="00EA2D29"/>
    <w:rsid w:val="00EA550C"/>
    <w:rsid w:val="00EA649F"/>
    <w:rsid w:val="00EA71E4"/>
    <w:rsid w:val="00EA7DCF"/>
    <w:rsid w:val="00EB0050"/>
    <w:rsid w:val="00EB0243"/>
    <w:rsid w:val="00EB1F6C"/>
    <w:rsid w:val="00EB24DD"/>
    <w:rsid w:val="00EB2833"/>
    <w:rsid w:val="00EB48CF"/>
    <w:rsid w:val="00EB62B1"/>
    <w:rsid w:val="00EB6FB0"/>
    <w:rsid w:val="00EC24BD"/>
    <w:rsid w:val="00EC2F44"/>
    <w:rsid w:val="00ED1556"/>
    <w:rsid w:val="00ED15B1"/>
    <w:rsid w:val="00ED1CA9"/>
    <w:rsid w:val="00ED25F0"/>
    <w:rsid w:val="00ED4A1A"/>
    <w:rsid w:val="00ED66D3"/>
    <w:rsid w:val="00EE0881"/>
    <w:rsid w:val="00EE0DA5"/>
    <w:rsid w:val="00EE2EC1"/>
    <w:rsid w:val="00EE31FE"/>
    <w:rsid w:val="00EE3256"/>
    <w:rsid w:val="00EE7C27"/>
    <w:rsid w:val="00EF387E"/>
    <w:rsid w:val="00EF6369"/>
    <w:rsid w:val="00F01291"/>
    <w:rsid w:val="00F02684"/>
    <w:rsid w:val="00F05F5B"/>
    <w:rsid w:val="00F06A1C"/>
    <w:rsid w:val="00F14A54"/>
    <w:rsid w:val="00F17974"/>
    <w:rsid w:val="00F21712"/>
    <w:rsid w:val="00F222DB"/>
    <w:rsid w:val="00F2518E"/>
    <w:rsid w:val="00F25883"/>
    <w:rsid w:val="00F308CF"/>
    <w:rsid w:val="00F335EB"/>
    <w:rsid w:val="00F33763"/>
    <w:rsid w:val="00F348FF"/>
    <w:rsid w:val="00F3532D"/>
    <w:rsid w:val="00F40C6E"/>
    <w:rsid w:val="00F44A9E"/>
    <w:rsid w:val="00F452FB"/>
    <w:rsid w:val="00F45FE8"/>
    <w:rsid w:val="00F46630"/>
    <w:rsid w:val="00F46887"/>
    <w:rsid w:val="00F50918"/>
    <w:rsid w:val="00F5371A"/>
    <w:rsid w:val="00F538F3"/>
    <w:rsid w:val="00F546B5"/>
    <w:rsid w:val="00F55762"/>
    <w:rsid w:val="00F5596B"/>
    <w:rsid w:val="00F60295"/>
    <w:rsid w:val="00F61510"/>
    <w:rsid w:val="00F637F4"/>
    <w:rsid w:val="00F63A4F"/>
    <w:rsid w:val="00F70F66"/>
    <w:rsid w:val="00F716B9"/>
    <w:rsid w:val="00F7552F"/>
    <w:rsid w:val="00F77E98"/>
    <w:rsid w:val="00F80925"/>
    <w:rsid w:val="00F80A1D"/>
    <w:rsid w:val="00F8544B"/>
    <w:rsid w:val="00F90395"/>
    <w:rsid w:val="00F928FF"/>
    <w:rsid w:val="00F93749"/>
    <w:rsid w:val="00FA7074"/>
    <w:rsid w:val="00FB1A6A"/>
    <w:rsid w:val="00FB37DA"/>
    <w:rsid w:val="00FB42EA"/>
    <w:rsid w:val="00FC1B20"/>
    <w:rsid w:val="00FC390B"/>
    <w:rsid w:val="00FC4355"/>
    <w:rsid w:val="00FC5320"/>
    <w:rsid w:val="00FC594D"/>
    <w:rsid w:val="00FC5E03"/>
    <w:rsid w:val="00FC6718"/>
    <w:rsid w:val="00FD477E"/>
    <w:rsid w:val="00FD5690"/>
    <w:rsid w:val="00FE3502"/>
    <w:rsid w:val="00FE5EE5"/>
    <w:rsid w:val="00FF021B"/>
    <w:rsid w:val="00FF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7EF7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0" w:qFormat="1"/>
    <w:lsdException w:name="heading 2" w:semiHidden="1" w:uiPriority="11" w:unhideWhenUsed="1" w:qFormat="1"/>
    <w:lsdException w:name="heading 3" w:semiHidden="1" w:uiPriority="12" w:unhideWhenUsed="1" w:qFormat="1"/>
    <w:lsdException w:name="heading 4" w:semiHidden="1" w:uiPriority="13" w:unhideWhenUsed="1" w:qFormat="1"/>
    <w:lsdException w:name="heading 5" w:semiHidden="1" w:uiPriority="14" w:unhideWhenUsed="1" w:qFormat="1"/>
    <w:lsdException w:name="heading 6" w:semiHidden="1" w:uiPriority="15" w:unhideWhenUsed="1" w:qFormat="1"/>
    <w:lsdException w:name="heading 7" w:semiHidden="1" w:uiPriority="16" w:unhideWhenUsed="1" w:qFormat="1"/>
    <w:lsdException w:name="heading 8" w:semiHidden="1" w:uiPriority="17" w:unhideWhenUsed="1" w:qFormat="1"/>
    <w:lsdException w:name="heading 9" w:semiHidden="1" w:uiPriority="1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9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A16D17"/>
    <w:pPr>
      <w:widowControl w:val="0"/>
      <w:autoSpaceDE w:val="0"/>
      <w:autoSpaceDN w:val="0"/>
      <w:adjustRightInd w:val="0"/>
      <w:jc w:val="both"/>
    </w:pPr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1">
    <w:name w:val="heading 1"/>
    <w:basedOn w:val="a2"/>
    <w:next w:val="a2"/>
    <w:link w:val="10"/>
    <w:uiPriority w:val="10"/>
    <w:qFormat/>
    <w:rsid w:val="003D784D"/>
    <w:pPr>
      <w:numPr>
        <w:numId w:val="14"/>
      </w:numPr>
      <w:adjustRightInd/>
      <w:outlineLvl w:val="0"/>
    </w:pPr>
    <w:rPr>
      <w:rFonts w:cstheme="majorBidi"/>
      <w:szCs w:val="32"/>
    </w:rPr>
  </w:style>
  <w:style w:type="paragraph" w:styleId="21">
    <w:name w:val="heading 2"/>
    <w:basedOn w:val="a2"/>
    <w:next w:val="a2"/>
    <w:link w:val="22"/>
    <w:uiPriority w:val="11"/>
    <w:semiHidden/>
    <w:unhideWhenUsed/>
    <w:qFormat/>
    <w:rsid w:val="003D784D"/>
    <w:pPr>
      <w:numPr>
        <w:ilvl w:val="1"/>
        <w:numId w:val="14"/>
      </w:numPr>
      <w:adjustRightInd/>
      <w:outlineLvl w:val="1"/>
    </w:pPr>
    <w:rPr>
      <w:rFonts w:cstheme="majorBidi"/>
      <w:szCs w:val="28"/>
    </w:rPr>
  </w:style>
  <w:style w:type="paragraph" w:styleId="31">
    <w:name w:val="heading 3"/>
    <w:basedOn w:val="a2"/>
    <w:next w:val="a2"/>
    <w:link w:val="32"/>
    <w:uiPriority w:val="12"/>
    <w:semiHidden/>
    <w:unhideWhenUsed/>
    <w:qFormat/>
    <w:rsid w:val="003D784D"/>
    <w:pPr>
      <w:numPr>
        <w:ilvl w:val="2"/>
        <w:numId w:val="14"/>
      </w:numPr>
      <w:adjustRightInd/>
      <w:outlineLvl w:val="2"/>
    </w:pPr>
    <w:rPr>
      <w:rFonts w:cstheme="majorBidi"/>
      <w:szCs w:val="24"/>
    </w:rPr>
  </w:style>
  <w:style w:type="paragraph" w:styleId="41">
    <w:name w:val="heading 4"/>
    <w:basedOn w:val="a2"/>
    <w:next w:val="a2"/>
    <w:link w:val="42"/>
    <w:uiPriority w:val="13"/>
    <w:semiHidden/>
    <w:unhideWhenUsed/>
    <w:qFormat/>
    <w:rsid w:val="003D784D"/>
    <w:pPr>
      <w:numPr>
        <w:ilvl w:val="3"/>
        <w:numId w:val="14"/>
      </w:numPr>
      <w:adjustRightInd/>
      <w:outlineLvl w:val="3"/>
    </w:pPr>
    <w:rPr>
      <w:rFonts w:cstheme="majorBidi"/>
      <w:szCs w:val="24"/>
    </w:rPr>
  </w:style>
  <w:style w:type="paragraph" w:styleId="51">
    <w:name w:val="heading 5"/>
    <w:basedOn w:val="a2"/>
    <w:next w:val="a2"/>
    <w:link w:val="52"/>
    <w:uiPriority w:val="14"/>
    <w:semiHidden/>
    <w:unhideWhenUsed/>
    <w:qFormat/>
    <w:rsid w:val="003D784D"/>
    <w:pPr>
      <w:numPr>
        <w:ilvl w:val="4"/>
        <w:numId w:val="14"/>
      </w:numPr>
      <w:adjustRightInd/>
      <w:outlineLvl w:val="4"/>
    </w:pPr>
    <w:rPr>
      <w:rFonts w:cstheme="majorBidi"/>
      <w:szCs w:val="24"/>
    </w:rPr>
  </w:style>
  <w:style w:type="paragraph" w:styleId="6">
    <w:name w:val="heading 6"/>
    <w:basedOn w:val="a2"/>
    <w:next w:val="a2"/>
    <w:link w:val="60"/>
    <w:uiPriority w:val="15"/>
    <w:semiHidden/>
    <w:unhideWhenUsed/>
    <w:qFormat/>
    <w:rsid w:val="003D784D"/>
    <w:pPr>
      <w:numPr>
        <w:ilvl w:val="5"/>
        <w:numId w:val="14"/>
      </w:numPr>
      <w:adjustRightInd/>
      <w:outlineLvl w:val="5"/>
    </w:pPr>
    <w:rPr>
      <w:rFonts w:cstheme="majorBidi"/>
      <w:szCs w:val="24"/>
    </w:rPr>
  </w:style>
  <w:style w:type="paragraph" w:styleId="7">
    <w:name w:val="heading 7"/>
    <w:basedOn w:val="a2"/>
    <w:next w:val="a2"/>
    <w:link w:val="70"/>
    <w:uiPriority w:val="16"/>
    <w:semiHidden/>
    <w:unhideWhenUsed/>
    <w:qFormat/>
    <w:rsid w:val="003D784D"/>
    <w:pPr>
      <w:numPr>
        <w:ilvl w:val="6"/>
        <w:numId w:val="14"/>
      </w:numPr>
      <w:adjustRightInd/>
      <w:outlineLvl w:val="6"/>
    </w:pPr>
    <w:rPr>
      <w:rFonts w:cstheme="majorBidi"/>
      <w:szCs w:val="24"/>
    </w:rPr>
  </w:style>
  <w:style w:type="paragraph" w:styleId="8">
    <w:name w:val="heading 8"/>
    <w:basedOn w:val="a2"/>
    <w:next w:val="a2"/>
    <w:link w:val="80"/>
    <w:uiPriority w:val="17"/>
    <w:semiHidden/>
    <w:unhideWhenUsed/>
    <w:qFormat/>
    <w:rsid w:val="003D784D"/>
    <w:pPr>
      <w:numPr>
        <w:ilvl w:val="7"/>
        <w:numId w:val="14"/>
      </w:numPr>
      <w:adjustRightInd/>
      <w:outlineLvl w:val="7"/>
    </w:pPr>
    <w:rPr>
      <w:rFonts w:cstheme="majorBidi"/>
      <w:szCs w:val="24"/>
    </w:rPr>
  </w:style>
  <w:style w:type="paragraph" w:styleId="9">
    <w:name w:val="heading 9"/>
    <w:basedOn w:val="a2"/>
    <w:next w:val="a2"/>
    <w:link w:val="90"/>
    <w:uiPriority w:val="18"/>
    <w:semiHidden/>
    <w:unhideWhenUsed/>
    <w:qFormat/>
    <w:rsid w:val="003D784D"/>
    <w:pPr>
      <w:numPr>
        <w:ilvl w:val="8"/>
        <w:numId w:val="14"/>
      </w:numPr>
      <w:adjustRightInd/>
      <w:outlineLvl w:val="8"/>
    </w:pPr>
    <w:rPr>
      <w:rFonts w:cstheme="majorBidi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見出し 1 (文字)"/>
    <w:basedOn w:val="a3"/>
    <w:link w:val="1"/>
    <w:uiPriority w:val="10"/>
    <w:rsid w:val="003D784D"/>
    <w:rPr>
      <w:rFonts w:ascii="ＭＳ 明朝" w:eastAsia="ＭＳ 明朝" w:hAnsi="ＭＳ 明朝" w:cstheme="majorBidi"/>
      <w:kern w:val="0"/>
      <w:sz w:val="24"/>
      <w:szCs w:val="32"/>
      <w14:ligatures w14:val="none"/>
    </w:rPr>
  </w:style>
  <w:style w:type="character" w:customStyle="1" w:styleId="22">
    <w:name w:val="見出し 2 (文字)"/>
    <w:basedOn w:val="a3"/>
    <w:link w:val="21"/>
    <w:uiPriority w:val="11"/>
    <w:semiHidden/>
    <w:rsid w:val="003D784D"/>
    <w:rPr>
      <w:rFonts w:ascii="ＭＳ 明朝" w:eastAsia="ＭＳ 明朝" w:hAnsi="ＭＳ 明朝" w:cstheme="majorBidi"/>
      <w:kern w:val="0"/>
      <w:sz w:val="24"/>
      <w:szCs w:val="28"/>
      <w14:ligatures w14:val="none"/>
    </w:rPr>
  </w:style>
  <w:style w:type="character" w:customStyle="1" w:styleId="32">
    <w:name w:val="見出し 3 (文字)"/>
    <w:basedOn w:val="a3"/>
    <w:link w:val="31"/>
    <w:uiPriority w:val="9"/>
    <w:semiHidden/>
    <w:rsid w:val="003D784D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42">
    <w:name w:val="見出し 4 (文字)"/>
    <w:basedOn w:val="a3"/>
    <w:link w:val="41"/>
    <w:uiPriority w:val="9"/>
    <w:semiHidden/>
    <w:rsid w:val="003D784D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52">
    <w:name w:val="見出し 5 (文字)"/>
    <w:basedOn w:val="a3"/>
    <w:link w:val="51"/>
    <w:uiPriority w:val="9"/>
    <w:semiHidden/>
    <w:rsid w:val="003D784D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60">
    <w:name w:val="見出し 6 (文字)"/>
    <w:basedOn w:val="a3"/>
    <w:link w:val="6"/>
    <w:uiPriority w:val="9"/>
    <w:semiHidden/>
    <w:rsid w:val="003D784D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70">
    <w:name w:val="見出し 7 (文字)"/>
    <w:basedOn w:val="a3"/>
    <w:link w:val="7"/>
    <w:uiPriority w:val="9"/>
    <w:semiHidden/>
    <w:rsid w:val="003D784D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80">
    <w:name w:val="見出し 8 (文字)"/>
    <w:basedOn w:val="a3"/>
    <w:link w:val="8"/>
    <w:uiPriority w:val="9"/>
    <w:semiHidden/>
    <w:rsid w:val="003D784D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90">
    <w:name w:val="見出し 9 (文字)"/>
    <w:basedOn w:val="a3"/>
    <w:link w:val="9"/>
    <w:uiPriority w:val="9"/>
    <w:semiHidden/>
    <w:rsid w:val="003D784D"/>
    <w:rPr>
      <w:rFonts w:ascii="ＭＳ 明朝" w:eastAsia="ＭＳ 明朝" w:hAnsi="ＭＳ 明朝" w:cstheme="majorBidi"/>
      <w:kern w:val="0"/>
      <w:sz w:val="24"/>
      <w14:ligatures w14:val="none"/>
    </w:rPr>
  </w:style>
  <w:style w:type="paragraph" w:styleId="a6">
    <w:name w:val="Title"/>
    <w:basedOn w:val="a2"/>
    <w:next w:val="a2"/>
    <w:link w:val="a7"/>
    <w:uiPriority w:val="20"/>
    <w:qFormat/>
    <w:rsid w:val="003D784D"/>
    <w:pPr>
      <w:adjustRightInd/>
      <w:snapToGrid w:val="0"/>
      <w:contextualSpacing/>
      <w:jc w:val="center"/>
    </w:pPr>
    <w:rPr>
      <w:rFonts w:cstheme="majorBidi"/>
      <w:szCs w:val="56"/>
    </w:rPr>
  </w:style>
  <w:style w:type="character" w:customStyle="1" w:styleId="a7">
    <w:name w:val="表題 (文字)"/>
    <w:basedOn w:val="a3"/>
    <w:link w:val="a6"/>
    <w:uiPriority w:val="20"/>
    <w:rsid w:val="003D784D"/>
    <w:rPr>
      <w:rFonts w:ascii="ＭＳ 明朝" w:eastAsia="ＭＳ 明朝" w:hAnsi="ＭＳ 明朝" w:cstheme="majorBidi"/>
      <w:kern w:val="0"/>
      <w:sz w:val="24"/>
      <w:szCs w:val="56"/>
      <w14:ligatures w14:val="none"/>
    </w:rPr>
  </w:style>
  <w:style w:type="paragraph" w:styleId="a8">
    <w:name w:val="Subtitle"/>
    <w:basedOn w:val="a2"/>
    <w:next w:val="a2"/>
    <w:link w:val="a9"/>
    <w:uiPriority w:val="11"/>
    <w:rsid w:val="003D784D"/>
    <w:pPr>
      <w:numPr>
        <w:ilvl w:val="1"/>
      </w:numPr>
      <w:autoSpaceDE/>
      <w:autoSpaceDN/>
      <w:adjustRightInd/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9">
    <w:name w:val="副題 (文字)"/>
    <w:basedOn w:val="a3"/>
    <w:link w:val="a8"/>
    <w:uiPriority w:val="11"/>
    <w:rsid w:val="003D784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Quote"/>
    <w:basedOn w:val="a2"/>
    <w:next w:val="a2"/>
    <w:link w:val="ab"/>
    <w:uiPriority w:val="29"/>
    <w:rsid w:val="003D784D"/>
    <w:pPr>
      <w:autoSpaceDE/>
      <w:autoSpaceDN/>
      <w:adjustRightInd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  <w:szCs w:val="24"/>
      <w14:ligatures w14:val="standardContextual"/>
    </w:rPr>
  </w:style>
  <w:style w:type="character" w:customStyle="1" w:styleId="ab">
    <w:name w:val="引用文 (文字)"/>
    <w:basedOn w:val="a3"/>
    <w:link w:val="aa"/>
    <w:uiPriority w:val="29"/>
    <w:rsid w:val="003D784D"/>
    <w:rPr>
      <w:i/>
      <w:iCs/>
      <w:color w:val="404040" w:themeColor="text1" w:themeTint="BF"/>
    </w:rPr>
  </w:style>
  <w:style w:type="paragraph" w:styleId="ac">
    <w:name w:val="List Paragraph"/>
    <w:basedOn w:val="a2"/>
    <w:uiPriority w:val="19"/>
    <w:qFormat/>
    <w:rsid w:val="003D784D"/>
    <w:pPr>
      <w:adjustRightInd/>
      <w:contextualSpacing/>
    </w:pPr>
    <w:rPr>
      <w:rFonts w:cstheme="minorBidi"/>
      <w:szCs w:val="24"/>
    </w:rPr>
  </w:style>
  <w:style w:type="character" w:styleId="23">
    <w:name w:val="Intense Emphasis"/>
    <w:basedOn w:val="a3"/>
    <w:uiPriority w:val="21"/>
    <w:rsid w:val="003D784D"/>
    <w:rPr>
      <w:i/>
      <w:iCs/>
      <w:color w:val="0F4761" w:themeColor="accent1" w:themeShade="BF"/>
    </w:rPr>
  </w:style>
  <w:style w:type="paragraph" w:styleId="24">
    <w:name w:val="Intense Quote"/>
    <w:basedOn w:val="a2"/>
    <w:next w:val="a2"/>
    <w:link w:val="25"/>
    <w:uiPriority w:val="30"/>
    <w:rsid w:val="003D78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adjustRightInd/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1"/>
      <w:szCs w:val="24"/>
      <w14:ligatures w14:val="standardContextual"/>
    </w:rPr>
  </w:style>
  <w:style w:type="character" w:customStyle="1" w:styleId="25">
    <w:name w:val="引用文 2 (文字)"/>
    <w:basedOn w:val="a3"/>
    <w:link w:val="24"/>
    <w:uiPriority w:val="30"/>
    <w:rsid w:val="003D784D"/>
    <w:rPr>
      <w:i/>
      <w:iCs/>
      <w:color w:val="0F4761" w:themeColor="accent1" w:themeShade="BF"/>
    </w:rPr>
  </w:style>
  <w:style w:type="character" w:styleId="26">
    <w:name w:val="Intense Reference"/>
    <w:basedOn w:val="a3"/>
    <w:uiPriority w:val="32"/>
    <w:rsid w:val="003D784D"/>
    <w:rPr>
      <w:b/>
      <w:bCs/>
      <w:smallCaps/>
      <w:color w:val="0F4761" w:themeColor="accent1" w:themeShade="BF"/>
      <w:spacing w:val="5"/>
    </w:rPr>
  </w:style>
  <w:style w:type="character" w:styleId="ad">
    <w:name w:val="Hyperlink"/>
    <w:basedOn w:val="a3"/>
    <w:uiPriority w:val="99"/>
    <w:unhideWhenUsed/>
    <w:rsid w:val="00A16D17"/>
    <w:rPr>
      <w:color w:val="467886" w:themeColor="hyperlink"/>
      <w:u w:val="single"/>
    </w:rPr>
  </w:style>
  <w:style w:type="paragraph" w:styleId="ae">
    <w:name w:val="header"/>
    <w:basedOn w:val="a2"/>
    <w:link w:val="af"/>
    <w:uiPriority w:val="99"/>
    <w:unhideWhenUsed/>
    <w:rsid w:val="00582130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basedOn w:val="a3"/>
    <w:link w:val="ae"/>
    <w:uiPriority w:val="99"/>
    <w:rsid w:val="00582130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0">
    <w:name w:val="footer"/>
    <w:basedOn w:val="a2"/>
    <w:link w:val="af1"/>
    <w:uiPriority w:val="99"/>
    <w:unhideWhenUsed/>
    <w:rsid w:val="00582130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フッター (文字)"/>
    <w:basedOn w:val="a3"/>
    <w:link w:val="af0"/>
    <w:uiPriority w:val="99"/>
    <w:rsid w:val="00582130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2">
    <w:name w:val="No Spacing"/>
    <w:basedOn w:val="a2"/>
    <w:uiPriority w:val="1"/>
    <w:qFormat/>
    <w:rsid w:val="00B03A49"/>
  </w:style>
  <w:style w:type="paragraph" w:styleId="af3">
    <w:name w:val="TOC Heading"/>
    <w:basedOn w:val="a2"/>
    <w:next w:val="a2"/>
    <w:uiPriority w:val="39"/>
    <w:semiHidden/>
    <w:unhideWhenUsed/>
    <w:rsid w:val="00B03A49"/>
    <w:rPr>
      <w:szCs w:val="24"/>
    </w:rPr>
  </w:style>
  <w:style w:type="character" w:styleId="af4">
    <w:name w:val="line number"/>
    <w:basedOn w:val="a3"/>
    <w:uiPriority w:val="99"/>
    <w:semiHidden/>
    <w:unhideWhenUsed/>
    <w:rsid w:val="00B03A49"/>
    <w:rPr>
      <w:rFonts w:ascii="ＭＳ 明朝" w:eastAsia="ＭＳ 明朝" w:hAnsi="ＭＳ 明朝"/>
      <w:sz w:val="16"/>
    </w:rPr>
  </w:style>
  <w:style w:type="numbering" w:styleId="111111">
    <w:name w:val="Outline List 2"/>
    <w:basedOn w:val="a5"/>
    <w:uiPriority w:val="99"/>
    <w:semiHidden/>
    <w:unhideWhenUsed/>
    <w:rsid w:val="00B03A49"/>
    <w:pPr>
      <w:numPr>
        <w:numId w:val="1"/>
      </w:numPr>
    </w:pPr>
  </w:style>
  <w:style w:type="numbering" w:styleId="1ai">
    <w:name w:val="Outline List 1"/>
    <w:basedOn w:val="a5"/>
    <w:uiPriority w:val="99"/>
    <w:semiHidden/>
    <w:unhideWhenUsed/>
    <w:rsid w:val="00B03A49"/>
    <w:pPr>
      <w:numPr>
        <w:numId w:val="2"/>
      </w:numPr>
    </w:pPr>
  </w:style>
  <w:style w:type="paragraph" w:styleId="HTML">
    <w:name w:val="HTML Address"/>
    <w:basedOn w:val="a2"/>
    <w:link w:val="HTML0"/>
    <w:uiPriority w:val="99"/>
    <w:semiHidden/>
    <w:unhideWhenUsed/>
    <w:rsid w:val="00B03A49"/>
    <w:rPr>
      <w:i/>
      <w:iCs/>
    </w:rPr>
  </w:style>
  <w:style w:type="character" w:customStyle="1" w:styleId="HTML0">
    <w:name w:val="HTML アドレス (文字)"/>
    <w:basedOn w:val="a3"/>
    <w:link w:val="HTML"/>
    <w:uiPriority w:val="99"/>
    <w:semiHidden/>
    <w:rsid w:val="00B03A49"/>
    <w:rPr>
      <w:rFonts w:ascii="ＭＳ 明朝" w:eastAsia="ＭＳ 明朝" w:hAnsi="ＭＳ 明朝" w:cs="ＭＳ ゴシック"/>
      <w:i/>
      <w:iCs/>
      <w:kern w:val="0"/>
      <w:sz w:val="24"/>
      <w:szCs w:val="22"/>
      <w14:ligatures w14:val="none"/>
    </w:rPr>
  </w:style>
  <w:style w:type="character" w:styleId="HTML1">
    <w:name w:val="HTML Keyboard"/>
    <w:basedOn w:val="a3"/>
    <w:uiPriority w:val="99"/>
    <w:semiHidden/>
    <w:unhideWhenUsed/>
    <w:rsid w:val="00B03A49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uiPriority w:val="99"/>
    <w:semiHidden/>
    <w:unhideWhenUsed/>
    <w:rsid w:val="00B03A49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uiPriority w:val="99"/>
    <w:semiHidden/>
    <w:unhideWhenUsed/>
    <w:rsid w:val="00B03A49"/>
    <w:rPr>
      <w:rFonts w:ascii="Courier New" w:hAnsi="Courier New" w:cs="Courier New"/>
    </w:rPr>
  </w:style>
  <w:style w:type="character" w:styleId="HTML4">
    <w:name w:val="HTML Typewriter"/>
    <w:basedOn w:val="a3"/>
    <w:uiPriority w:val="99"/>
    <w:semiHidden/>
    <w:unhideWhenUsed/>
    <w:rsid w:val="00B03A49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uiPriority w:val="99"/>
    <w:semiHidden/>
    <w:unhideWhenUsed/>
    <w:rsid w:val="00B03A49"/>
    <w:rPr>
      <w:i/>
      <w:iCs/>
    </w:rPr>
  </w:style>
  <w:style w:type="paragraph" w:styleId="HTML6">
    <w:name w:val="HTML Preformatted"/>
    <w:basedOn w:val="a2"/>
    <w:link w:val="HTML7"/>
    <w:uiPriority w:val="99"/>
    <w:semiHidden/>
    <w:unhideWhenUsed/>
    <w:rsid w:val="00B03A49"/>
    <w:rPr>
      <w:rFonts w:ascii="Courier New" w:hAnsi="Courier New" w:cs="Courier New"/>
      <w:sz w:val="20"/>
      <w:szCs w:val="20"/>
    </w:rPr>
  </w:style>
  <w:style w:type="character" w:customStyle="1" w:styleId="HTML7">
    <w:name w:val="HTML 書式付き (文字)"/>
    <w:basedOn w:val="a3"/>
    <w:link w:val="HTML6"/>
    <w:uiPriority w:val="99"/>
    <w:semiHidden/>
    <w:rsid w:val="00B03A49"/>
    <w:rPr>
      <w:rFonts w:ascii="Courier New" w:eastAsia="ＭＳ 明朝" w:hAnsi="Courier New" w:cs="Courier New"/>
      <w:kern w:val="0"/>
      <w:sz w:val="20"/>
      <w:szCs w:val="20"/>
      <w14:ligatures w14:val="none"/>
    </w:rPr>
  </w:style>
  <w:style w:type="character" w:styleId="HTML8">
    <w:name w:val="HTML Definition"/>
    <w:basedOn w:val="a3"/>
    <w:uiPriority w:val="99"/>
    <w:semiHidden/>
    <w:unhideWhenUsed/>
    <w:rsid w:val="00B03A49"/>
    <w:rPr>
      <w:i/>
      <w:iCs/>
    </w:rPr>
  </w:style>
  <w:style w:type="character" w:styleId="HTML9">
    <w:name w:val="HTML Variable"/>
    <w:basedOn w:val="a3"/>
    <w:uiPriority w:val="99"/>
    <w:semiHidden/>
    <w:unhideWhenUsed/>
    <w:rsid w:val="00B03A49"/>
    <w:rPr>
      <w:i/>
      <w:iCs/>
    </w:rPr>
  </w:style>
  <w:style w:type="character" w:styleId="HTMLa">
    <w:name w:val="HTML Acronym"/>
    <w:basedOn w:val="a3"/>
    <w:uiPriority w:val="99"/>
    <w:semiHidden/>
    <w:unhideWhenUsed/>
    <w:rsid w:val="00B03A49"/>
  </w:style>
  <w:style w:type="table" w:styleId="11">
    <w:name w:val="Grid Table 1 Light"/>
    <w:basedOn w:val="a4"/>
    <w:uiPriority w:val="46"/>
    <w:rsid w:val="00B03A4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4"/>
    <w:uiPriority w:val="46"/>
    <w:rsid w:val="00B03A49"/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4"/>
    <w:uiPriority w:val="46"/>
    <w:rsid w:val="00B03A49"/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4"/>
    <w:uiPriority w:val="46"/>
    <w:rsid w:val="00B03A49"/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4"/>
    <w:uiPriority w:val="46"/>
    <w:rsid w:val="00B03A49"/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4"/>
    <w:uiPriority w:val="46"/>
    <w:rsid w:val="00B03A49"/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4"/>
    <w:uiPriority w:val="46"/>
    <w:rsid w:val="00B03A49"/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7">
    <w:name w:val="Grid Table 2"/>
    <w:basedOn w:val="a4"/>
    <w:uiPriority w:val="47"/>
    <w:rsid w:val="00B03A49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4"/>
    <w:uiPriority w:val="47"/>
    <w:rsid w:val="00B03A49"/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2-2">
    <w:name w:val="Grid Table 2 Accent 2"/>
    <w:basedOn w:val="a4"/>
    <w:uiPriority w:val="47"/>
    <w:rsid w:val="00B03A49"/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2-3">
    <w:name w:val="Grid Table 2 Accent 3"/>
    <w:basedOn w:val="a4"/>
    <w:uiPriority w:val="47"/>
    <w:rsid w:val="00B03A49"/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2-4">
    <w:name w:val="Grid Table 2 Accent 4"/>
    <w:basedOn w:val="a4"/>
    <w:uiPriority w:val="47"/>
    <w:rsid w:val="00B03A49"/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2-5">
    <w:name w:val="Grid Table 2 Accent 5"/>
    <w:basedOn w:val="a4"/>
    <w:uiPriority w:val="47"/>
    <w:rsid w:val="00B03A49"/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2-6">
    <w:name w:val="Grid Table 2 Accent 6"/>
    <w:basedOn w:val="a4"/>
    <w:uiPriority w:val="47"/>
    <w:rsid w:val="00B03A49"/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33">
    <w:name w:val="Grid Table 3"/>
    <w:basedOn w:val="a4"/>
    <w:uiPriority w:val="48"/>
    <w:rsid w:val="00B03A4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4"/>
    <w:uiPriority w:val="48"/>
    <w:rsid w:val="00B03A49"/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3-2">
    <w:name w:val="Grid Table 3 Accent 2"/>
    <w:basedOn w:val="a4"/>
    <w:uiPriority w:val="48"/>
    <w:rsid w:val="00B03A49"/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3-3">
    <w:name w:val="Grid Table 3 Accent 3"/>
    <w:basedOn w:val="a4"/>
    <w:uiPriority w:val="48"/>
    <w:rsid w:val="00B03A49"/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3-4">
    <w:name w:val="Grid Table 3 Accent 4"/>
    <w:basedOn w:val="a4"/>
    <w:uiPriority w:val="48"/>
    <w:rsid w:val="00B03A49"/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3-5">
    <w:name w:val="Grid Table 3 Accent 5"/>
    <w:basedOn w:val="a4"/>
    <w:uiPriority w:val="48"/>
    <w:rsid w:val="00B03A49"/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3-6">
    <w:name w:val="Grid Table 3 Accent 6"/>
    <w:basedOn w:val="a4"/>
    <w:uiPriority w:val="48"/>
    <w:rsid w:val="00B03A49"/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43">
    <w:name w:val="Grid Table 4"/>
    <w:basedOn w:val="a4"/>
    <w:uiPriority w:val="49"/>
    <w:rsid w:val="00B03A4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4"/>
    <w:uiPriority w:val="49"/>
    <w:rsid w:val="00B03A49"/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4-2">
    <w:name w:val="Grid Table 4 Accent 2"/>
    <w:basedOn w:val="a4"/>
    <w:uiPriority w:val="49"/>
    <w:rsid w:val="00B03A49"/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4-3">
    <w:name w:val="Grid Table 4 Accent 3"/>
    <w:basedOn w:val="a4"/>
    <w:uiPriority w:val="49"/>
    <w:rsid w:val="00B03A49"/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4-4">
    <w:name w:val="Grid Table 4 Accent 4"/>
    <w:basedOn w:val="a4"/>
    <w:uiPriority w:val="49"/>
    <w:rsid w:val="00B03A49"/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4-5">
    <w:name w:val="Grid Table 4 Accent 5"/>
    <w:basedOn w:val="a4"/>
    <w:uiPriority w:val="49"/>
    <w:rsid w:val="00B03A49"/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4-6">
    <w:name w:val="Grid Table 4 Accent 6"/>
    <w:basedOn w:val="a4"/>
    <w:uiPriority w:val="49"/>
    <w:rsid w:val="00B03A49"/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53">
    <w:name w:val="Grid Table 5 Dark"/>
    <w:basedOn w:val="a4"/>
    <w:uiPriority w:val="50"/>
    <w:rsid w:val="00B03A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4"/>
    <w:uiPriority w:val="50"/>
    <w:rsid w:val="00B03A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5-2">
    <w:name w:val="Grid Table 5 Dark Accent 2"/>
    <w:basedOn w:val="a4"/>
    <w:uiPriority w:val="50"/>
    <w:rsid w:val="00B03A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5-3">
    <w:name w:val="Grid Table 5 Dark Accent 3"/>
    <w:basedOn w:val="a4"/>
    <w:uiPriority w:val="50"/>
    <w:rsid w:val="00B03A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5-4">
    <w:name w:val="Grid Table 5 Dark Accent 4"/>
    <w:basedOn w:val="a4"/>
    <w:uiPriority w:val="50"/>
    <w:rsid w:val="00B03A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5-5">
    <w:name w:val="Grid Table 5 Dark Accent 5"/>
    <w:basedOn w:val="a4"/>
    <w:uiPriority w:val="50"/>
    <w:rsid w:val="00B03A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5-6">
    <w:name w:val="Grid Table 5 Dark Accent 6"/>
    <w:basedOn w:val="a4"/>
    <w:uiPriority w:val="50"/>
    <w:rsid w:val="00B03A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61">
    <w:name w:val="Grid Table 6 Colorful"/>
    <w:basedOn w:val="a4"/>
    <w:uiPriority w:val="51"/>
    <w:rsid w:val="00B03A4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4"/>
    <w:uiPriority w:val="51"/>
    <w:rsid w:val="00B03A49"/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6-2">
    <w:name w:val="Grid Table 6 Colorful Accent 2"/>
    <w:basedOn w:val="a4"/>
    <w:uiPriority w:val="51"/>
    <w:rsid w:val="00B03A49"/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6-3">
    <w:name w:val="Grid Table 6 Colorful Accent 3"/>
    <w:basedOn w:val="a4"/>
    <w:uiPriority w:val="51"/>
    <w:rsid w:val="00B03A49"/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6-4">
    <w:name w:val="Grid Table 6 Colorful Accent 4"/>
    <w:basedOn w:val="a4"/>
    <w:uiPriority w:val="51"/>
    <w:rsid w:val="00B03A49"/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6-5">
    <w:name w:val="Grid Table 6 Colorful Accent 5"/>
    <w:basedOn w:val="a4"/>
    <w:uiPriority w:val="51"/>
    <w:rsid w:val="00B03A49"/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6-6">
    <w:name w:val="Grid Table 6 Colorful Accent 6"/>
    <w:basedOn w:val="a4"/>
    <w:uiPriority w:val="51"/>
    <w:rsid w:val="00B03A49"/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71">
    <w:name w:val="Grid Table 7 Colorful"/>
    <w:basedOn w:val="a4"/>
    <w:uiPriority w:val="52"/>
    <w:rsid w:val="00B03A4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4"/>
    <w:uiPriority w:val="52"/>
    <w:rsid w:val="00B03A49"/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7-2">
    <w:name w:val="Grid Table 7 Colorful Accent 2"/>
    <w:basedOn w:val="a4"/>
    <w:uiPriority w:val="52"/>
    <w:rsid w:val="00B03A49"/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7-3">
    <w:name w:val="Grid Table 7 Colorful Accent 3"/>
    <w:basedOn w:val="a4"/>
    <w:uiPriority w:val="52"/>
    <w:rsid w:val="00B03A49"/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7-4">
    <w:name w:val="Grid Table 7 Colorful Accent 4"/>
    <w:basedOn w:val="a4"/>
    <w:uiPriority w:val="52"/>
    <w:rsid w:val="00B03A49"/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7-5">
    <w:name w:val="Grid Table 7 Colorful Accent 5"/>
    <w:basedOn w:val="a4"/>
    <w:uiPriority w:val="52"/>
    <w:rsid w:val="00B03A49"/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7-6">
    <w:name w:val="Grid Table 7 Colorful Accent 6"/>
    <w:basedOn w:val="a4"/>
    <w:uiPriority w:val="52"/>
    <w:rsid w:val="00B03A49"/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character" w:styleId="af5">
    <w:name w:val="annotation reference"/>
    <w:basedOn w:val="a3"/>
    <w:uiPriority w:val="99"/>
    <w:semiHidden/>
    <w:unhideWhenUsed/>
    <w:rsid w:val="00B03A49"/>
    <w:rPr>
      <w:sz w:val="18"/>
      <w:szCs w:val="18"/>
    </w:rPr>
  </w:style>
  <w:style w:type="paragraph" w:styleId="af6">
    <w:name w:val="annotation text"/>
    <w:basedOn w:val="a2"/>
    <w:link w:val="af7"/>
    <w:uiPriority w:val="99"/>
    <w:semiHidden/>
    <w:unhideWhenUsed/>
    <w:rsid w:val="00B03A49"/>
    <w:pPr>
      <w:jc w:val="left"/>
    </w:pPr>
  </w:style>
  <w:style w:type="character" w:customStyle="1" w:styleId="af7">
    <w:name w:val="コメント文字列 (文字)"/>
    <w:basedOn w:val="a3"/>
    <w:link w:val="af6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03A49"/>
    <w:rPr>
      <w:b/>
      <w:bCs/>
    </w:rPr>
  </w:style>
  <w:style w:type="character" w:customStyle="1" w:styleId="af9">
    <w:name w:val="コメント内容 (文字)"/>
    <w:basedOn w:val="af7"/>
    <w:link w:val="af8"/>
    <w:uiPriority w:val="99"/>
    <w:semiHidden/>
    <w:rsid w:val="00B03A49"/>
    <w:rPr>
      <w:rFonts w:ascii="ＭＳ 明朝" w:eastAsia="ＭＳ 明朝" w:hAnsi="ＭＳ 明朝" w:cs="ＭＳ ゴシック"/>
      <w:b/>
      <w:bCs/>
      <w:kern w:val="0"/>
      <w:sz w:val="24"/>
      <w:szCs w:val="22"/>
      <w14:ligatures w14:val="none"/>
    </w:rPr>
  </w:style>
  <w:style w:type="character" w:styleId="afa">
    <w:name w:val="Smart Hyperlink"/>
    <w:basedOn w:val="a3"/>
    <w:uiPriority w:val="99"/>
    <w:semiHidden/>
    <w:unhideWhenUsed/>
    <w:rsid w:val="00B03A49"/>
    <w:rPr>
      <w:u w:val="dotted"/>
    </w:rPr>
  </w:style>
  <w:style w:type="character" w:styleId="afb">
    <w:name w:val="Smart Link"/>
    <w:basedOn w:val="a3"/>
    <w:uiPriority w:val="99"/>
    <w:semiHidden/>
    <w:unhideWhenUsed/>
    <w:rsid w:val="00B03A49"/>
    <w:rPr>
      <w:color w:val="0000FF"/>
      <w:u w:val="single"/>
      <w:shd w:val="clear" w:color="auto" w:fill="F3F2F1"/>
    </w:rPr>
  </w:style>
  <w:style w:type="character" w:styleId="afc">
    <w:name w:val="Hashtag"/>
    <w:basedOn w:val="a3"/>
    <w:uiPriority w:val="99"/>
    <w:semiHidden/>
    <w:unhideWhenUsed/>
    <w:rsid w:val="00B03A49"/>
    <w:rPr>
      <w:color w:val="2B579A"/>
      <w:shd w:val="clear" w:color="auto" w:fill="E1DFDD"/>
    </w:rPr>
  </w:style>
  <w:style w:type="character" w:styleId="afd">
    <w:name w:val="Placeholder Text"/>
    <w:basedOn w:val="a3"/>
    <w:uiPriority w:val="99"/>
    <w:semiHidden/>
    <w:rsid w:val="00B03A49"/>
    <w:rPr>
      <w:color w:val="666666"/>
    </w:rPr>
  </w:style>
  <w:style w:type="paragraph" w:styleId="afe">
    <w:name w:val="Block Text"/>
    <w:basedOn w:val="a2"/>
    <w:uiPriority w:val="99"/>
    <w:semiHidden/>
    <w:unhideWhenUsed/>
    <w:rsid w:val="00B03A49"/>
    <w:pPr>
      <w:ind w:leftChars="700" w:left="1440" w:rightChars="700" w:right="1440"/>
    </w:pPr>
  </w:style>
  <w:style w:type="character" w:styleId="aff">
    <w:name w:val="page number"/>
    <w:basedOn w:val="a3"/>
    <w:uiPriority w:val="99"/>
    <w:semiHidden/>
    <w:unhideWhenUsed/>
    <w:rsid w:val="00B03A49"/>
  </w:style>
  <w:style w:type="paragraph" w:styleId="aff0">
    <w:name w:val="macro"/>
    <w:link w:val="aff1"/>
    <w:uiPriority w:val="99"/>
    <w:semiHidden/>
    <w:unhideWhenUsed/>
    <w:rsid w:val="00B03A49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adjustRightInd w:val="0"/>
      <w:snapToGrid w:val="0"/>
    </w:pPr>
    <w:rPr>
      <w:rFonts w:ascii="Courier New" w:eastAsia="ＭＳ 明朝" w:hAnsi="Courier New" w:cs="Courier New"/>
      <w:kern w:val="0"/>
      <w:sz w:val="18"/>
      <w:szCs w:val="18"/>
      <w14:ligatures w14:val="none"/>
    </w:rPr>
  </w:style>
  <w:style w:type="character" w:customStyle="1" w:styleId="aff1">
    <w:name w:val="マクロ文字列 (文字)"/>
    <w:basedOn w:val="a3"/>
    <w:link w:val="aff0"/>
    <w:uiPriority w:val="99"/>
    <w:semiHidden/>
    <w:rsid w:val="00B03A49"/>
    <w:rPr>
      <w:rFonts w:ascii="Courier New" w:eastAsia="ＭＳ 明朝" w:hAnsi="Courier New" w:cs="Courier New"/>
      <w:kern w:val="0"/>
      <w:sz w:val="18"/>
      <w:szCs w:val="18"/>
      <w14:ligatures w14:val="none"/>
    </w:rPr>
  </w:style>
  <w:style w:type="paragraph" w:styleId="aff2">
    <w:name w:val="Message Header"/>
    <w:basedOn w:val="a2"/>
    <w:link w:val="aff3"/>
    <w:uiPriority w:val="99"/>
    <w:semiHidden/>
    <w:unhideWhenUsed/>
    <w:rsid w:val="00B03A4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  <w:szCs w:val="24"/>
    </w:rPr>
  </w:style>
  <w:style w:type="character" w:customStyle="1" w:styleId="aff3">
    <w:name w:val="メッセージ見出し (文字)"/>
    <w:basedOn w:val="a3"/>
    <w:link w:val="aff2"/>
    <w:uiPriority w:val="99"/>
    <w:semiHidden/>
    <w:rsid w:val="00B03A49"/>
    <w:rPr>
      <w:rFonts w:asciiTheme="majorHAnsi" w:eastAsiaTheme="majorEastAsia" w:hAnsiTheme="majorHAnsi" w:cstheme="majorBidi"/>
      <w:kern w:val="0"/>
      <w:sz w:val="24"/>
      <w:shd w:val="pct20" w:color="auto" w:fill="auto"/>
      <w14:ligatures w14:val="none"/>
    </w:rPr>
  </w:style>
  <w:style w:type="character" w:styleId="aff4">
    <w:name w:val="Mention"/>
    <w:basedOn w:val="a3"/>
    <w:uiPriority w:val="99"/>
    <w:semiHidden/>
    <w:unhideWhenUsed/>
    <w:rsid w:val="00B03A49"/>
    <w:rPr>
      <w:color w:val="2B579A"/>
      <w:shd w:val="clear" w:color="auto" w:fill="E1DFDD"/>
    </w:rPr>
  </w:style>
  <w:style w:type="paragraph" w:styleId="aff5">
    <w:name w:val="Salutation"/>
    <w:basedOn w:val="a2"/>
    <w:next w:val="a2"/>
    <w:link w:val="aff6"/>
    <w:uiPriority w:val="99"/>
    <w:semiHidden/>
    <w:unhideWhenUsed/>
    <w:rsid w:val="00B03A49"/>
  </w:style>
  <w:style w:type="character" w:customStyle="1" w:styleId="aff6">
    <w:name w:val="挨拶文 (文字)"/>
    <w:basedOn w:val="a3"/>
    <w:link w:val="aff5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f7">
    <w:name w:val="envelope address"/>
    <w:basedOn w:val="a2"/>
    <w:uiPriority w:val="99"/>
    <w:semiHidden/>
    <w:unhideWhenUsed/>
    <w:rsid w:val="00B03A49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Cs w:val="24"/>
    </w:rPr>
  </w:style>
  <w:style w:type="paragraph" w:styleId="aff8">
    <w:name w:val="List"/>
    <w:basedOn w:val="a2"/>
    <w:uiPriority w:val="99"/>
    <w:semiHidden/>
    <w:unhideWhenUsed/>
    <w:rsid w:val="00B03A49"/>
    <w:pPr>
      <w:ind w:left="200" w:hangingChars="200" w:hanging="200"/>
      <w:contextualSpacing/>
    </w:pPr>
  </w:style>
  <w:style w:type="table" w:styleId="12">
    <w:name w:val="List Table 1 Light"/>
    <w:basedOn w:val="a4"/>
    <w:uiPriority w:val="46"/>
    <w:rsid w:val="00B03A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4"/>
    <w:uiPriority w:val="46"/>
    <w:rsid w:val="00B03A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1-20">
    <w:name w:val="List Table 1 Light Accent 2"/>
    <w:basedOn w:val="a4"/>
    <w:uiPriority w:val="46"/>
    <w:rsid w:val="00B03A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1-30">
    <w:name w:val="List Table 1 Light Accent 3"/>
    <w:basedOn w:val="a4"/>
    <w:uiPriority w:val="46"/>
    <w:rsid w:val="00B03A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1-40">
    <w:name w:val="List Table 1 Light Accent 4"/>
    <w:basedOn w:val="a4"/>
    <w:uiPriority w:val="46"/>
    <w:rsid w:val="00B03A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1-50">
    <w:name w:val="List Table 1 Light Accent 5"/>
    <w:basedOn w:val="a4"/>
    <w:uiPriority w:val="46"/>
    <w:rsid w:val="00B03A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1-60">
    <w:name w:val="List Table 1 Light Accent 6"/>
    <w:basedOn w:val="a4"/>
    <w:uiPriority w:val="46"/>
    <w:rsid w:val="00B03A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28">
    <w:name w:val="List Table 2"/>
    <w:basedOn w:val="a4"/>
    <w:uiPriority w:val="47"/>
    <w:rsid w:val="00B03A49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4"/>
    <w:uiPriority w:val="47"/>
    <w:rsid w:val="00B03A49"/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2-20">
    <w:name w:val="List Table 2 Accent 2"/>
    <w:basedOn w:val="a4"/>
    <w:uiPriority w:val="47"/>
    <w:rsid w:val="00B03A49"/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2-30">
    <w:name w:val="List Table 2 Accent 3"/>
    <w:basedOn w:val="a4"/>
    <w:uiPriority w:val="47"/>
    <w:rsid w:val="00B03A49"/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2-40">
    <w:name w:val="List Table 2 Accent 4"/>
    <w:basedOn w:val="a4"/>
    <w:uiPriority w:val="47"/>
    <w:rsid w:val="00B03A49"/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2-50">
    <w:name w:val="List Table 2 Accent 5"/>
    <w:basedOn w:val="a4"/>
    <w:uiPriority w:val="47"/>
    <w:rsid w:val="00B03A49"/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2-60">
    <w:name w:val="List Table 2 Accent 6"/>
    <w:basedOn w:val="a4"/>
    <w:uiPriority w:val="47"/>
    <w:rsid w:val="00B03A49"/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34">
    <w:name w:val="List Table 3"/>
    <w:basedOn w:val="a4"/>
    <w:uiPriority w:val="48"/>
    <w:rsid w:val="00B03A4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B03A49"/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B03A49"/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B03A49"/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B03A49"/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B03A49"/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B03A49"/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44">
    <w:name w:val="List Table 4"/>
    <w:basedOn w:val="a4"/>
    <w:uiPriority w:val="49"/>
    <w:rsid w:val="00B03A4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4"/>
    <w:uiPriority w:val="49"/>
    <w:rsid w:val="00B03A49"/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4-20">
    <w:name w:val="List Table 4 Accent 2"/>
    <w:basedOn w:val="a4"/>
    <w:uiPriority w:val="49"/>
    <w:rsid w:val="00B03A49"/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4-30">
    <w:name w:val="List Table 4 Accent 3"/>
    <w:basedOn w:val="a4"/>
    <w:uiPriority w:val="49"/>
    <w:rsid w:val="00B03A49"/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4-40">
    <w:name w:val="List Table 4 Accent 4"/>
    <w:basedOn w:val="a4"/>
    <w:uiPriority w:val="49"/>
    <w:rsid w:val="00B03A49"/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4-50">
    <w:name w:val="List Table 4 Accent 5"/>
    <w:basedOn w:val="a4"/>
    <w:uiPriority w:val="49"/>
    <w:rsid w:val="00B03A49"/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4-60">
    <w:name w:val="List Table 4 Accent 6"/>
    <w:basedOn w:val="a4"/>
    <w:uiPriority w:val="49"/>
    <w:rsid w:val="00B03A49"/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54">
    <w:name w:val="List Table 5 Dark"/>
    <w:basedOn w:val="a4"/>
    <w:uiPriority w:val="50"/>
    <w:rsid w:val="00B03A49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4"/>
    <w:uiPriority w:val="50"/>
    <w:rsid w:val="00B03A49"/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4"/>
    <w:uiPriority w:val="50"/>
    <w:rsid w:val="00B03A49"/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4"/>
    <w:uiPriority w:val="50"/>
    <w:rsid w:val="00B03A49"/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4"/>
    <w:uiPriority w:val="50"/>
    <w:rsid w:val="00B03A49"/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4"/>
    <w:uiPriority w:val="50"/>
    <w:rsid w:val="00B03A49"/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4"/>
    <w:uiPriority w:val="50"/>
    <w:rsid w:val="00B03A49"/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4"/>
    <w:uiPriority w:val="51"/>
    <w:rsid w:val="00B03A49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4"/>
    <w:uiPriority w:val="51"/>
    <w:rsid w:val="00B03A49"/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6-20">
    <w:name w:val="List Table 6 Colorful Accent 2"/>
    <w:basedOn w:val="a4"/>
    <w:uiPriority w:val="51"/>
    <w:rsid w:val="00B03A49"/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6-30">
    <w:name w:val="List Table 6 Colorful Accent 3"/>
    <w:basedOn w:val="a4"/>
    <w:uiPriority w:val="51"/>
    <w:rsid w:val="00B03A49"/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6-40">
    <w:name w:val="List Table 6 Colorful Accent 4"/>
    <w:basedOn w:val="a4"/>
    <w:uiPriority w:val="51"/>
    <w:rsid w:val="00B03A49"/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6-50">
    <w:name w:val="List Table 6 Colorful Accent 5"/>
    <w:basedOn w:val="a4"/>
    <w:uiPriority w:val="51"/>
    <w:rsid w:val="00B03A49"/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6-60">
    <w:name w:val="List Table 6 Colorful Accent 6"/>
    <w:basedOn w:val="a4"/>
    <w:uiPriority w:val="51"/>
    <w:rsid w:val="00B03A49"/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72">
    <w:name w:val="List Table 7 Colorful"/>
    <w:basedOn w:val="a4"/>
    <w:uiPriority w:val="52"/>
    <w:rsid w:val="00B03A49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4"/>
    <w:uiPriority w:val="52"/>
    <w:rsid w:val="00B03A49"/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4"/>
    <w:uiPriority w:val="52"/>
    <w:rsid w:val="00B03A49"/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4"/>
    <w:uiPriority w:val="52"/>
    <w:rsid w:val="00B03A49"/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4"/>
    <w:uiPriority w:val="52"/>
    <w:rsid w:val="00B03A49"/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4"/>
    <w:uiPriority w:val="52"/>
    <w:rsid w:val="00B03A49"/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4"/>
    <w:uiPriority w:val="52"/>
    <w:rsid w:val="00B03A49"/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29">
    <w:name w:val="List 2"/>
    <w:basedOn w:val="a2"/>
    <w:uiPriority w:val="99"/>
    <w:semiHidden/>
    <w:unhideWhenUsed/>
    <w:rsid w:val="00B03A49"/>
    <w:pPr>
      <w:ind w:leftChars="200" w:left="100" w:hangingChars="200" w:hanging="200"/>
      <w:contextualSpacing/>
    </w:pPr>
  </w:style>
  <w:style w:type="paragraph" w:styleId="35">
    <w:name w:val="List 3"/>
    <w:basedOn w:val="a2"/>
    <w:uiPriority w:val="99"/>
    <w:semiHidden/>
    <w:unhideWhenUsed/>
    <w:rsid w:val="00B03A49"/>
    <w:pPr>
      <w:ind w:leftChars="400" w:left="100" w:hangingChars="200" w:hanging="200"/>
      <w:contextualSpacing/>
    </w:pPr>
  </w:style>
  <w:style w:type="paragraph" w:styleId="45">
    <w:name w:val="List 4"/>
    <w:basedOn w:val="a2"/>
    <w:uiPriority w:val="99"/>
    <w:semiHidden/>
    <w:unhideWhenUsed/>
    <w:rsid w:val="00B03A49"/>
    <w:pPr>
      <w:ind w:leftChars="600" w:left="100" w:hangingChars="200" w:hanging="200"/>
      <w:contextualSpacing/>
    </w:pPr>
  </w:style>
  <w:style w:type="paragraph" w:styleId="55">
    <w:name w:val="List 5"/>
    <w:basedOn w:val="a2"/>
    <w:uiPriority w:val="99"/>
    <w:semiHidden/>
    <w:unhideWhenUsed/>
    <w:rsid w:val="00B03A49"/>
    <w:pPr>
      <w:ind w:leftChars="800" w:left="100" w:hangingChars="200" w:hanging="200"/>
      <w:contextualSpacing/>
    </w:pPr>
  </w:style>
  <w:style w:type="paragraph" w:styleId="aff9">
    <w:name w:val="table of authorities"/>
    <w:basedOn w:val="a2"/>
    <w:next w:val="a2"/>
    <w:uiPriority w:val="99"/>
    <w:semiHidden/>
    <w:unhideWhenUsed/>
    <w:rsid w:val="00B03A49"/>
    <w:pPr>
      <w:ind w:left="240" w:hangingChars="100" w:hanging="240"/>
    </w:pPr>
  </w:style>
  <w:style w:type="paragraph" w:styleId="affa">
    <w:name w:val="toa heading"/>
    <w:basedOn w:val="a2"/>
    <w:next w:val="a2"/>
    <w:uiPriority w:val="99"/>
    <w:semiHidden/>
    <w:unhideWhenUsed/>
    <w:rsid w:val="00B03A49"/>
    <w:pPr>
      <w:spacing w:before="180"/>
    </w:pPr>
    <w:rPr>
      <w:rFonts w:asciiTheme="majorHAnsi" w:eastAsiaTheme="majorEastAsia" w:hAnsiTheme="majorHAnsi" w:cstheme="majorBidi"/>
      <w:szCs w:val="24"/>
    </w:rPr>
  </w:style>
  <w:style w:type="paragraph" w:styleId="a0">
    <w:name w:val="List Bullet"/>
    <w:basedOn w:val="a2"/>
    <w:uiPriority w:val="99"/>
    <w:semiHidden/>
    <w:unhideWhenUsed/>
    <w:rsid w:val="00B03A49"/>
    <w:pPr>
      <w:numPr>
        <w:numId w:val="3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B03A49"/>
    <w:pPr>
      <w:numPr>
        <w:numId w:val="4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B03A49"/>
    <w:pPr>
      <w:numPr>
        <w:numId w:val="5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B03A49"/>
    <w:pPr>
      <w:numPr>
        <w:numId w:val="6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B03A49"/>
    <w:pPr>
      <w:numPr>
        <w:numId w:val="7"/>
      </w:numPr>
      <w:contextualSpacing/>
    </w:pPr>
  </w:style>
  <w:style w:type="paragraph" w:styleId="affb">
    <w:name w:val="List Continue"/>
    <w:basedOn w:val="a2"/>
    <w:uiPriority w:val="99"/>
    <w:semiHidden/>
    <w:unhideWhenUsed/>
    <w:rsid w:val="00B03A49"/>
    <w:pPr>
      <w:spacing w:after="180"/>
      <w:ind w:leftChars="200" w:left="425"/>
      <w:contextualSpacing/>
    </w:pPr>
  </w:style>
  <w:style w:type="paragraph" w:styleId="2a">
    <w:name w:val="List Continue 2"/>
    <w:basedOn w:val="a2"/>
    <w:uiPriority w:val="99"/>
    <w:semiHidden/>
    <w:unhideWhenUsed/>
    <w:rsid w:val="00B03A49"/>
    <w:pPr>
      <w:spacing w:after="180"/>
      <w:ind w:leftChars="400" w:left="850"/>
      <w:contextualSpacing/>
    </w:pPr>
  </w:style>
  <w:style w:type="paragraph" w:styleId="36">
    <w:name w:val="List Continue 3"/>
    <w:basedOn w:val="a2"/>
    <w:uiPriority w:val="99"/>
    <w:semiHidden/>
    <w:unhideWhenUsed/>
    <w:rsid w:val="00B03A49"/>
    <w:pPr>
      <w:spacing w:after="180"/>
      <w:ind w:leftChars="600" w:left="1275"/>
      <w:contextualSpacing/>
    </w:pPr>
  </w:style>
  <w:style w:type="paragraph" w:styleId="46">
    <w:name w:val="List Continue 4"/>
    <w:basedOn w:val="a2"/>
    <w:uiPriority w:val="99"/>
    <w:semiHidden/>
    <w:unhideWhenUsed/>
    <w:rsid w:val="00B03A49"/>
    <w:pPr>
      <w:spacing w:after="180"/>
      <w:ind w:leftChars="800" w:left="1700"/>
      <w:contextualSpacing/>
    </w:pPr>
  </w:style>
  <w:style w:type="paragraph" w:styleId="56">
    <w:name w:val="List Continue 5"/>
    <w:basedOn w:val="a2"/>
    <w:uiPriority w:val="99"/>
    <w:semiHidden/>
    <w:unhideWhenUsed/>
    <w:rsid w:val="00B03A49"/>
    <w:pPr>
      <w:spacing w:after="180"/>
      <w:ind w:leftChars="1000" w:left="2125"/>
      <w:contextualSpacing/>
    </w:pPr>
  </w:style>
  <w:style w:type="paragraph" w:styleId="affc">
    <w:name w:val="Note Heading"/>
    <w:basedOn w:val="a2"/>
    <w:next w:val="a2"/>
    <w:link w:val="affd"/>
    <w:uiPriority w:val="99"/>
    <w:semiHidden/>
    <w:unhideWhenUsed/>
    <w:rsid w:val="00B03A49"/>
    <w:pPr>
      <w:jc w:val="center"/>
    </w:pPr>
  </w:style>
  <w:style w:type="character" w:customStyle="1" w:styleId="affd">
    <w:name w:val="記 (文字)"/>
    <w:basedOn w:val="a3"/>
    <w:link w:val="affc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character" w:styleId="affe">
    <w:name w:val="footnote reference"/>
    <w:basedOn w:val="a3"/>
    <w:uiPriority w:val="99"/>
    <w:semiHidden/>
    <w:unhideWhenUsed/>
    <w:rsid w:val="00B03A49"/>
    <w:rPr>
      <w:vertAlign w:val="superscript"/>
    </w:rPr>
  </w:style>
  <w:style w:type="paragraph" w:styleId="afff">
    <w:name w:val="footnote text"/>
    <w:basedOn w:val="a2"/>
    <w:link w:val="afff0"/>
    <w:uiPriority w:val="99"/>
    <w:semiHidden/>
    <w:unhideWhenUsed/>
    <w:rsid w:val="00B03A49"/>
    <w:pPr>
      <w:snapToGrid w:val="0"/>
      <w:jc w:val="left"/>
    </w:pPr>
  </w:style>
  <w:style w:type="character" w:customStyle="1" w:styleId="afff0">
    <w:name w:val="脚注文字列 (文字)"/>
    <w:basedOn w:val="a3"/>
    <w:link w:val="afff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character" w:styleId="afff1">
    <w:name w:val="Emphasis"/>
    <w:basedOn w:val="a3"/>
    <w:uiPriority w:val="20"/>
    <w:rsid w:val="00B03A49"/>
    <w:rPr>
      <w:i/>
      <w:iCs/>
    </w:rPr>
  </w:style>
  <w:style w:type="character" w:styleId="afff2">
    <w:name w:val="Strong"/>
    <w:basedOn w:val="a3"/>
    <w:uiPriority w:val="22"/>
    <w:rsid w:val="00B03A49"/>
    <w:rPr>
      <w:b/>
      <w:bCs/>
    </w:rPr>
  </w:style>
  <w:style w:type="paragraph" w:styleId="afff3">
    <w:name w:val="Closing"/>
    <w:basedOn w:val="a2"/>
    <w:link w:val="afff4"/>
    <w:uiPriority w:val="99"/>
    <w:semiHidden/>
    <w:unhideWhenUsed/>
    <w:rsid w:val="00B03A49"/>
    <w:pPr>
      <w:jc w:val="right"/>
    </w:pPr>
  </w:style>
  <w:style w:type="character" w:customStyle="1" w:styleId="afff4">
    <w:name w:val="結語 (文字)"/>
    <w:basedOn w:val="a3"/>
    <w:link w:val="afff3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ff5">
    <w:name w:val="Document Map"/>
    <w:basedOn w:val="a2"/>
    <w:link w:val="afff6"/>
    <w:uiPriority w:val="99"/>
    <w:semiHidden/>
    <w:unhideWhenUsed/>
    <w:rsid w:val="00B03A49"/>
    <w:rPr>
      <w:rFonts w:ascii="Meiryo UI" w:eastAsia="Meiryo UI"/>
      <w:sz w:val="18"/>
      <w:szCs w:val="18"/>
    </w:rPr>
  </w:style>
  <w:style w:type="character" w:customStyle="1" w:styleId="afff6">
    <w:name w:val="見出しマップ (文字)"/>
    <w:basedOn w:val="a3"/>
    <w:link w:val="afff5"/>
    <w:uiPriority w:val="99"/>
    <w:semiHidden/>
    <w:rsid w:val="00B03A49"/>
    <w:rPr>
      <w:rFonts w:ascii="Meiryo UI" w:eastAsia="Meiryo UI" w:hAnsi="ＭＳ 明朝" w:cs="ＭＳ ゴシック"/>
      <w:kern w:val="0"/>
      <w:sz w:val="18"/>
      <w:szCs w:val="18"/>
      <w14:ligatures w14:val="none"/>
    </w:rPr>
  </w:style>
  <w:style w:type="paragraph" w:styleId="afff7">
    <w:name w:val="envelope return"/>
    <w:basedOn w:val="a2"/>
    <w:uiPriority w:val="99"/>
    <w:semiHidden/>
    <w:unhideWhenUsed/>
    <w:rsid w:val="00B03A49"/>
    <w:pPr>
      <w:snapToGrid w:val="0"/>
    </w:pPr>
    <w:rPr>
      <w:rFonts w:asciiTheme="majorHAnsi" w:eastAsiaTheme="majorEastAsia" w:hAnsiTheme="majorHAnsi" w:cstheme="majorBidi"/>
    </w:rPr>
  </w:style>
  <w:style w:type="paragraph" w:styleId="13">
    <w:name w:val="index 1"/>
    <w:basedOn w:val="a2"/>
    <w:next w:val="a2"/>
    <w:autoRedefine/>
    <w:uiPriority w:val="99"/>
    <w:semiHidden/>
    <w:unhideWhenUsed/>
    <w:rsid w:val="00B03A49"/>
    <w:pPr>
      <w:ind w:left="240" w:hangingChars="100" w:hanging="240"/>
    </w:pPr>
  </w:style>
  <w:style w:type="paragraph" w:styleId="2b">
    <w:name w:val="index 2"/>
    <w:basedOn w:val="a2"/>
    <w:next w:val="a2"/>
    <w:autoRedefine/>
    <w:uiPriority w:val="99"/>
    <w:semiHidden/>
    <w:unhideWhenUsed/>
    <w:rsid w:val="00B03A49"/>
    <w:pPr>
      <w:ind w:leftChars="100" w:left="100" w:hangingChars="100" w:hanging="240"/>
    </w:pPr>
  </w:style>
  <w:style w:type="paragraph" w:styleId="37">
    <w:name w:val="index 3"/>
    <w:basedOn w:val="a2"/>
    <w:next w:val="a2"/>
    <w:autoRedefine/>
    <w:uiPriority w:val="99"/>
    <w:semiHidden/>
    <w:unhideWhenUsed/>
    <w:rsid w:val="00B03A49"/>
    <w:pPr>
      <w:ind w:leftChars="200" w:left="200" w:hangingChars="100" w:hanging="240"/>
    </w:pPr>
  </w:style>
  <w:style w:type="paragraph" w:styleId="47">
    <w:name w:val="index 4"/>
    <w:basedOn w:val="a2"/>
    <w:next w:val="a2"/>
    <w:autoRedefine/>
    <w:uiPriority w:val="99"/>
    <w:semiHidden/>
    <w:unhideWhenUsed/>
    <w:rsid w:val="00B03A49"/>
    <w:pPr>
      <w:ind w:leftChars="300" w:left="300" w:hangingChars="100" w:hanging="240"/>
    </w:pPr>
  </w:style>
  <w:style w:type="paragraph" w:styleId="57">
    <w:name w:val="index 5"/>
    <w:basedOn w:val="a2"/>
    <w:next w:val="a2"/>
    <w:autoRedefine/>
    <w:uiPriority w:val="99"/>
    <w:semiHidden/>
    <w:unhideWhenUsed/>
    <w:rsid w:val="00B03A49"/>
    <w:pPr>
      <w:ind w:leftChars="400" w:left="400" w:hangingChars="100" w:hanging="240"/>
    </w:pPr>
  </w:style>
  <w:style w:type="paragraph" w:styleId="63">
    <w:name w:val="index 6"/>
    <w:basedOn w:val="a2"/>
    <w:next w:val="a2"/>
    <w:autoRedefine/>
    <w:uiPriority w:val="99"/>
    <w:semiHidden/>
    <w:unhideWhenUsed/>
    <w:rsid w:val="00B03A49"/>
    <w:pPr>
      <w:ind w:leftChars="500" w:left="500" w:hangingChars="100" w:hanging="240"/>
    </w:pPr>
  </w:style>
  <w:style w:type="paragraph" w:styleId="73">
    <w:name w:val="index 7"/>
    <w:basedOn w:val="a2"/>
    <w:next w:val="a2"/>
    <w:autoRedefine/>
    <w:uiPriority w:val="99"/>
    <w:semiHidden/>
    <w:unhideWhenUsed/>
    <w:rsid w:val="00B03A49"/>
    <w:pPr>
      <w:ind w:leftChars="600" w:left="600" w:hangingChars="100" w:hanging="240"/>
    </w:pPr>
  </w:style>
  <w:style w:type="paragraph" w:styleId="81">
    <w:name w:val="index 8"/>
    <w:basedOn w:val="a2"/>
    <w:next w:val="a2"/>
    <w:autoRedefine/>
    <w:uiPriority w:val="99"/>
    <w:semiHidden/>
    <w:unhideWhenUsed/>
    <w:rsid w:val="00B03A49"/>
    <w:pPr>
      <w:ind w:leftChars="700" w:left="700" w:hangingChars="100" w:hanging="240"/>
    </w:pPr>
  </w:style>
  <w:style w:type="paragraph" w:styleId="91">
    <w:name w:val="index 9"/>
    <w:basedOn w:val="a2"/>
    <w:next w:val="a2"/>
    <w:autoRedefine/>
    <w:uiPriority w:val="99"/>
    <w:semiHidden/>
    <w:unhideWhenUsed/>
    <w:rsid w:val="00B03A49"/>
    <w:pPr>
      <w:ind w:leftChars="800" w:left="800" w:hangingChars="100" w:hanging="240"/>
    </w:pPr>
  </w:style>
  <w:style w:type="paragraph" w:styleId="afff8">
    <w:name w:val="index heading"/>
    <w:basedOn w:val="a2"/>
    <w:next w:val="13"/>
    <w:uiPriority w:val="99"/>
    <w:semiHidden/>
    <w:unhideWhenUsed/>
    <w:rsid w:val="00B03A49"/>
    <w:rPr>
      <w:rFonts w:asciiTheme="majorHAnsi" w:eastAsiaTheme="majorEastAsia" w:hAnsiTheme="majorHAnsi" w:cstheme="majorBidi"/>
      <w:b/>
      <w:bCs/>
    </w:rPr>
  </w:style>
  <w:style w:type="character" w:styleId="afff9">
    <w:name w:val="Subtle Reference"/>
    <w:basedOn w:val="a3"/>
    <w:uiPriority w:val="31"/>
    <w:rsid w:val="00B03A49"/>
    <w:rPr>
      <w:smallCaps/>
      <w:color w:val="5A5A5A" w:themeColor="text1" w:themeTint="A5"/>
    </w:rPr>
  </w:style>
  <w:style w:type="character" w:styleId="afffa">
    <w:name w:val="Subtle Emphasis"/>
    <w:basedOn w:val="a3"/>
    <w:uiPriority w:val="19"/>
    <w:rsid w:val="00B03A49"/>
    <w:rPr>
      <w:i/>
      <w:iCs/>
      <w:color w:val="404040" w:themeColor="text1" w:themeTint="BF"/>
    </w:rPr>
  </w:style>
  <w:style w:type="paragraph" w:styleId="afffb">
    <w:name w:val="Signature"/>
    <w:basedOn w:val="a2"/>
    <w:link w:val="afffc"/>
    <w:uiPriority w:val="99"/>
    <w:semiHidden/>
    <w:unhideWhenUsed/>
    <w:rsid w:val="00B03A49"/>
    <w:pPr>
      <w:jc w:val="right"/>
    </w:pPr>
  </w:style>
  <w:style w:type="character" w:customStyle="1" w:styleId="afffc">
    <w:name w:val="署名 (文字)"/>
    <w:basedOn w:val="a3"/>
    <w:link w:val="afffb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ffd">
    <w:name w:val="Plain Text"/>
    <w:basedOn w:val="a2"/>
    <w:link w:val="afffe"/>
    <w:uiPriority w:val="99"/>
    <w:semiHidden/>
    <w:unhideWhenUsed/>
    <w:rsid w:val="00B03A49"/>
    <w:rPr>
      <w:rFonts w:asciiTheme="minorEastAsia" w:eastAsiaTheme="minorEastAsia" w:hAnsi="Courier New" w:cs="Courier New"/>
    </w:rPr>
  </w:style>
  <w:style w:type="character" w:customStyle="1" w:styleId="afffe">
    <w:name w:val="書式なし (文字)"/>
    <w:basedOn w:val="a3"/>
    <w:link w:val="afffd"/>
    <w:uiPriority w:val="99"/>
    <w:semiHidden/>
    <w:rsid w:val="00B03A49"/>
    <w:rPr>
      <w:rFonts w:asciiTheme="minorEastAsia" w:hAnsi="Courier New" w:cs="Courier New"/>
      <w:kern w:val="0"/>
      <w:sz w:val="24"/>
      <w:szCs w:val="22"/>
      <w14:ligatures w14:val="none"/>
    </w:rPr>
  </w:style>
  <w:style w:type="character" w:styleId="affff">
    <w:name w:val="Book Title"/>
    <w:basedOn w:val="a3"/>
    <w:uiPriority w:val="33"/>
    <w:rsid w:val="00B03A49"/>
    <w:rPr>
      <w:b/>
      <w:bCs/>
      <w:i/>
      <w:iCs/>
      <w:spacing w:val="5"/>
    </w:rPr>
  </w:style>
  <w:style w:type="numbering" w:styleId="a1">
    <w:name w:val="Outline List 3"/>
    <w:basedOn w:val="a5"/>
    <w:uiPriority w:val="99"/>
    <w:semiHidden/>
    <w:unhideWhenUsed/>
    <w:rsid w:val="00B03A49"/>
    <w:pPr>
      <w:numPr>
        <w:numId w:val="8"/>
      </w:numPr>
    </w:pPr>
  </w:style>
  <w:style w:type="paragraph" w:styleId="affff0">
    <w:name w:val="caption"/>
    <w:basedOn w:val="a2"/>
    <w:next w:val="a2"/>
    <w:uiPriority w:val="35"/>
    <w:semiHidden/>
    <w:unhideWhenUsed/>
    <w:rsid w:val="00B03A49"/>
    <w:rPr>
      <w:b/>
      <w:bCs/>
      <w:sz w:val="21"/>
      <w:szCs w:val="21"/>
    </w:rPr>
  </w:style>
  <w:style w:type="paragraph" w:styleId="affff1">
    <w:name w:val="table of figures"/>
    <w:basedOn w:val="a2"/>
    <w:next w:val="a2"/>
    <w:uiPriority w:val="99"/>
    <w:semiHidden/>
    <w:unhideWhenUsed/>
    <w:rsid w:val="00B03A49"/>
    <w:pPr>
      <w:ind w:leftChars="200" w:left="200" w:hangingChars="200" w:hanging="200"/>
    </w:pPr>
  </w:style>
  <w:style w:type="paragraph" w:styleId="affff2">
    <w:name w:val="Balloon Text"/>
    <w:basedOn w:val="a2"/>
    <w:link w:val="affff3"/>
    <w:uiPriority w:val="99"/>
    <w:semiHidden/>
    <w:unhideWhenUsed/>
    <w:rsid w:val="00B03A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ff3">
    <w:name w:val="吹き出し (文字)"/>
    <w:basedOn w:val="a3"/>
    <w:link w:val="affff2"/>
    <w:uiPriority w:val="99"/>
    <w:semiHidden/>
    <w:rsid w:val="00B03A49"/>
    <w:rPr>
      <w:rFonts w:asciiTheme="majorHAnsi" w:eastAsiaTheme="majorEastAsia" w:hAnsiTheme="majorHAnsi" w:cstheme="majorBidi"/>
      <w:kern w:val="0"/>
      <w:sz w:val="18"/>
      <w:szCs w:val="18"/>
      <w14:ligatures w14:val="none"/>
    </w:rPr>
  </w:style>
  <w:style w:type="paragraph" w:styleId="a">
    <w:name w:val="List Number"/>
    <w:basedOn w:val="a2"/>
    <w:uiPriority w:val="99"/>
    <w:semiHidden/>
    <w:unhideWhenUsed/>
    <w:rsid w:val="00B03A49"/>
    <w:pPr>
      <w:numPr>
        <w:numId w:val="9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B03A49"/>
    <w:pPr>
      <w:numPr>
        <w:numId w:val="10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B03A49"/>
    <w:pPr>
      <w:numPr>
        <w:numId w:val="11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B03A49"/>
    <w:pPr>
      <w:numPr>
        <w:numId w:val="12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B03A49"/>
    <w:pPr>
      <w:numPr>
        <w:numId w:val="13"/>
      </w:numPr>
      <w:contextualSpacing/>
    </w:pPr>
  </w:style>
  <w:style w:type="paragraph" w:styleId="affff4">
    <w:name w:val="E-mail Signature"/>
    <w:basedOn w:val="a2"/>
    <w:link w:val="affff5"/>
    <w:uiPriority w:val="99"/>
    <w:semiHidden/>
    <w:unhideWhenUsed/>
    <w:rsid w:val="00B03A49"/>
  </w:style>
  <w:style w:type="character" w:customStyle="1" w:styleId="affff5">
    <w:name w:val="電子メール署名 (文字)"/>
    <w:basedOn w:val="a3"/>
    <w:link w:val="affff4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fff6">
    <w:name w:val="Date"/>
    <w:basedOn w:val="a2"/>
    <w:next w:val="a2"/>
    <w:link w:val="affff7"/>
    <w:uiPriority w:val="99"/>
    <w:semiHidden/>
    <w:unhideWhenUsed/>
    <w:rsid w:val="00B03A49"/>
  </w:style>
  <w:style w:type="character" w:customStyle="1" w:styleId="affff7">
    <w:name w:val="日付 (文字)"/>
    <w:basedOn w:val="a3"/>
    <w:link w:val="affff6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Web">
    <w:name w:val="Normal (Web)"/>
    <w:basedOn w:val="a2"/>
    <w:uiPriority w:val="99"/>
    <w:semiHidden/>
    <w:unhideWhenUsed/>
    <w:rsid w:val="00B03A49"/>
    <w:rPr>
      <w:rFonts w:ascii="Times New Roman" w:hAnsi="Times New Roman" w:cs="Times New Roman"/>
      <w:szCs w:val="24"/>
    </w:rPr>
  </w:style>
  <w:style w:type="paragraph" w:styleId="affff8">
    <w:name w:val="Normal Indent"/>
    <w:basedOn w:val="a2"/>
    <w:uiPriority w:val="99"/>
    <w:semiHidden/>
    <w:unhideWhenUsed/>
    <w:rsid w:val="00B03A49"/>
    <w:pPr>
      <w:ind w:leftChars="400" w:left="840"/>
    </w:pPr>
  </w:style>
  <w:style w:type="table" w:styleId="14">
    <w:name w:val="Plain Table 1"/>
    <w:basedOn w:val="a4"/>
    <w:uiPriority w:val="41"/>
    <w:rsid w:val="00B03A4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c">
    <w:name w:val="Plain Table 2"/>
    <w:basedOn w:val="a4"/>
    <w:uiPriority w:val="42"/>
    <w:rsid w:val="00B03A4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8">
    <w:name w:val="Plain Table 3"/>
    <w:basedOn w:val="a4"/>
    <w:uiPriority w:val="43"/>
    <w:rsid w:val="00B03A4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8">
    <w:name w:val="Plain Table 4"/>
    <w:basedOn w:val="a4"/>
    <w:uiPriority w:val="44"/>
    <w:rsid w:val="00B03A4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8">
    <w:name w:val="Plain Table 5"/>
    <w:basedOn w:val="a4"/>
    <w:uiPriority w:val="45"/>
    <w:rsid w:val="00B03A4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-D1">
    <w:name w:val="Table 3D effects 1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Subtle 1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Subtle 2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9">
    <w:name w:val="Table Elegant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6">
    <w:name w:val="Light Shading Accent 6"/>
    <w:basedOn w:val="a4"/>
    <w:uiPriority w:val="60"/>
    <w:semiHidden/>
    <w:unhideWhenUsed/>
    <w:rsid w:val="00B03A49"/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2e">
    <w:name w:val="Light List Accent 6"/>
    <w:basedOn w:val="a4"/>
    <w:uiPriority w:val="61"/>
    <w:semiHidden/>
    <w:unhideWhenUsed/>
    <w:rsid w:val="00B03A49"/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39">
    <w:name w:val="Light Grid Accent 6"/>
    <w:basedOn w:val="a4"/>
    <w:uiPriority w:val="62"/>
    <w:semiHidden/>
    <w:unhideWhenUsed/>
    <w:rsid w:val="00B03A49"/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49">
    <w:name w:val="Medium Shading 1 Accent 6"/>
    <w:basedOn w:val="a4"/>
    <w:uiPriority w:val="63"/>
    <w:semiHidden/>
    <w:unhideWhenUsed/>
    <w:rsid w:val="00B03A49"/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2 Accent 6"/>
    <w:basedOn w:val="a4"/>
    <w:uiPriority w:val="64"/>
    <w:semiHidden/>
    <w:unhideWhenUsed/>
    <w:rsid w:val="00B03A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4">
    <w:name w:val="Medium List 1 Accent 6"/>
    <w:basedOn w:val="a4"/>
    <w:uiPriority w:val="65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74">
    <w:name w:val="Medium List 2 Accent 6"/>
    <w:basedOn w:val="a4"/>
    <w:uiPriority w:val="66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Grid 1 Accent 6"/>
    <w:basedOn w:val="a4"/>
    <w:uiPriority w:val="67"/>
    <w:semiHidden/>
    <w:unhideWhenUsed/>
    <w:rsid w:val="00B03A49"/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92">
    <w:name w:val="Medium Grid 2 Accent 6"/>
    <w:basedOn w:val="a4"/>
    <w:uiPriority w:val="68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 Accent 6"/>
    <w:basedOn w:val="a4"/>
    <w:uiPriority w:val="69"/>
    <w:semiHidden/>
    <w:unhideWhenUsed/>
    <w:rsid w:val="00B03A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110">
    <w:name w:val="Dark List Accent 6"/>
    <w:basedOn w:val="a4"/>
    <w:uiPriority w:val="70"/>
    <w:semiHidden/>
    <w:unhideWhenUsed/>
    <w:rsid w:val="00B03A49"/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120">
    <w:name w:val="Colorful Shading Accent 6"/>
    <w:basedOn w:val="a4"/>
    <w:uiPriority w:val="71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 Accent 6"/>
    <w:basedOn w:val="a4"/>
    <w:uiPriority w:val="72"/>
    <w:semiHidden/>
    <w:unhideWhenUsed/>
    <w:rsid w:val="00B03A49"/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140">
    <w:name w:val="Colorful Grid Accent 6"/>
    <w:basedOn w:val="a4"/>
    <w:uiPriority w:val="73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17">
    <w:name w:val="Table Colorful 1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orful 3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8">
    <w:name w:val="Table Classic 1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lassic 2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Classic 4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a">
    <w:name w:val="Table Contemporary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9">
    <w:name w:val="Table Simple 1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Simple 3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b">
    <w:name w:val="Table Professional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Light Shading"/>
    <w:basedOn w:val="a4"/>
    <w:uiPriority w:val="60"/>
    <w:semiHidden/>
    <w:unhideWhenUsed/>
    <w:rsid w:val="00B03A4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2f2">
    <w:name w:val="Light List"/>
    <w:basedOn w:val="a4"/>
    <w:uiPriority w:val="61"/>
    <w:semiHidden/>
    <w:unhideWhenUsed/>
    <w:rsid w:val="00B03A4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3d">
    <w:name w:val="Light Grid"/>
    <w:basedOn w:val="a4"/>
    <w:uiPriority w:val="62"/>
    <w:semiHidden/>
    <w:unhideWhenUsed/>
    <w:rsid w:val="00B03A4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4b">
    <w:name w:val="Medium Shading 1"/>
    <w:basedOn w:val="a4"/>
    <w:uiPriority w:val="63"/>
    <w:semiHidden/>
    <w:unhideWhenUsed/>
    <w:rsid w:val="00B03A4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a">
    <w:name w:val="Medium Shading 2"/>
    <w:basedOn w:val="a4"/>
    <w:uiPriority w:val="64"/>
    <w:semiHidden/>
    <w:unhideWhenUsed/>
    <w:rsid w:val="00B03A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5">
    <w:name w:val="Medium List 1"/>
    <w:basedOn w:val="a4"/>
    <w:uiPriority w:val="65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75">
    <w:name w:val="Medium List 2"/>
    <w:basedOn w:val="a4"/>
    <w:uiPriority w:val="66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a4"/>
    <w:uiPriority w:val="67"/>
    <w:semiHidden/>
    <w:unhideWhenUsed/>
    <w:rsid w:val="00B03A4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93">
    <w:name w:val="Medium Grid 2"/>
    <w:basedOn w:val="a4"/>
    <w:uiPriority w:val="68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1">
    <w:name w:val="Medium Grid 3"/>
    <w:basedOn w:val="a4"/>
    <w:uiPriority w:val="69"/>
    <w:semiHidden/>
    <w:unhideWhenUsed/>
    <w:rsid w:val="00B03A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11">
    <w:name w:val="Dark List"/>
    <w:basedOn w:val="a4"/>
    <w:uiPriority w:val="70"/>
    <w:semiHidden/>
    <w:unhideWhenUsed/>
    <w:rsid w:val="00B03A49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21">
    <w:name w:val="Colorful Shading"/>
    <w:basedOn w:val="a4"/>
    <w:uiPriority w:val="71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1">
    <w:name w:val="Colorful List"/>
    <w:basedOn w:val="a4"/>
    <w:uiPriority w:val="72"/>
    <w:semiHidden/>
    <w:unhideWhenUsed/>
    <w:rsid w:val="00B03A4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41">
    <w:name w:val="Colorful Grid"/>
    <w:basedOn w:val="a4"/>
    <w:uiPriority w:val="73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b">
    <w:name w:val="Table List 1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List 2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List 3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c">
    <w:name w:val="Table List 4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b">
    <w:name w:val="Table List 5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6">
    <w:name w:val="Table List 6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6">
    <w:name w:val="Table List 7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4">
    <w:name w:val="Table List 8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affffc">
    <w:name w:val="Table Grid"/>
    <w:basedOn w:val="a4"/>
    <w:uiPriority w:val="39"/>
    <w:rsid w:val="00B03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c">
    <w:name w:val="Table Grid 1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f4">
    <w:name w:val="Table Grid 2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Grid 3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d">
    <w:name w:val="Table Grid 4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c">
    <w:name w:val="Table Grid 5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7">
    <w:name w:val="Table Grid 6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7">
    <w:name w:val="Table Grid 7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5">
    <w:name w:val="Table Grid 8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d">
    <w:name w:val="Grid Table Light"/>
    <w:basedOn w:val="a4"/>
    <w:uiPriority w:val="40"/>
    <w:rsid w:val="00B03A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d">
    <w:name w:val="Light Shading Accent 4"/>
    <w:basedOn w:val="a4"/>
    <w:uiPriority w:val="60"/>
    <w:semiHidden/>
    <w:unhideWhenUsed/>
    <w:rsid w:val="00B03A49"/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2f5">
    <w:name w:val="Light List Accent 4"/>
    <w:basedOn w:val="a4"/>
    <w:uiPriority w:val="61"/>
    <w:semiHidden/>
    <w:unhideWhenUsed/>
    <w:rsid w:val="00B03A49"/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3f0">
    <w:name w:val="Light Grid Accent 4"/>
    <w:basedOn w:val="a4"/>
    <w:uiPriority w:val="62"/>
    <w:semiHidden/>
    <w:unhideWhenUsed/>
    <w:rsid w:val="00B03A49"/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4e">
    <w:name w:val="Medium Shading 1 Accent 4"/>
    <w:basedOn w:val="a4"/>
    <w:uiPriority w:val="63"/>
    <w:semiHidden/>
    <w:unhideWhenUsed/>
    <w:rsid w:val="00B03A49"/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d">
    <w:name w:val="Medium Shading 2 Accent 4"/>
    <w:basedOn w:val="a4"/>
    <w:uiPriority w:val="64"/>
    <w:semiHidden/>
    <w:unhideWhenUsed/>
    <w:rsid w:val="00B03A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8">
    <w:name w:val="Medium List 1 Accent 4"/>
    <w:basedOn w:val="a4"/>
    <w:uiPriority w:val="65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78">
    <w:name w:val="Medium List 2 Accent 4"/>
    <w:basedOn w:val="a4"/>
    <w:uiPriority w:val="66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 Accent 4"/>
    <w:basedOn w:val="a4"/>
    <w:uiPriority w:val="67"/>
    <w:semiHidden/>
    <w:unhideWhenUsed/>
    <w:rsid w:val="00B03A49"/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94">
    <w:name w:val="Medium Grid 2 Accent 4"/>
    <w:basedOn w:val="a4"/>
    <w:uiPriority w:val="68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2">
    <w:name w:val="Medium Grid 3 Accent 4"/>
    <w:basedOn w:val="a4"/>
    <w:uiPriority w:val="69"/>
    <w:semiHidden/>
    <w:unhideWhenUsed/>
    <w:rsid w:val="00B03A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112">
    <w:name w:val="Dark List Accent 4"/>
    <w:basedOn w:val="a4"/>
    <w:uiPriority w:val="70"/>
    <w:semiHidden/>
    <w:unhideWhenUsed/>
    <w:rsid w:val="00B03A49"/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122">
    <w:name w:val="Colorful Shading Accent 4"/>
    <w:basedOn w:val="a4"/>
    <w:uiPriority w:val="71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2">
    <w:name w:val="Colorful List Accent 4"/>
    <w:basedOn w:val="a4"/>
    <w:uiPriority w:val="72"/>
    <w:semiHidden/>
    <w:unhideWhenUsed/>
    <w:rsid w:val="00B03A49"/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142">
    <w:name w:val="Colorful Grid Accent 4"/>
    <w:basedOn w:val="a4"/>
    <w:uiPriority w:val="73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1e">
    <w:name w:val="Light Shading Accent 5"/>
    <w:basedOn w:val="a4"/>
    <w:uiPriority w:val="60"/>
    <w:semiHidden/>
    <w:unhideWhenUsed/>
    <w:rsid w:val="00B03A49"/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2f6">
    <w:name w:val="Light List Accent 5"/>
    <w:basedOn w:val="a4"/>
    <w:uiPriority w:val="61"/>
    <w:semiHidden/>
    <w:unhideWhenUsed/>
    <w:rsid w:val="00B03A49"/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3f1">
    <w:name w:val="Light Grid Accent 5"/>
    <w:basedOn w:val="a4"/>
    <w:uiPriority w:val="62"/>
    <w:semiHidden/>
    <w:unhideWhenUsed/>
    <w:rsid w:val="00B03A49"/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4f">
    <w:name w:val="Medium Shading 1 Accent 5"/>
    <w:basedOn w:val="a4"/>
    <w:uiPriority w:val="63"/>
    <w:semiHidden/>
    <w:unhideWhenUsed/>
    <w:rsid w:val="00B03A49"/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e">
    <w:name w:val="Medium Shading 2 Accent 5"/>
    <w:basedOn w:val="a4"/>
    <w:uiPriority w:val="64"/>
    <w:semiHidden/>
    <w:unhideWhenUsed/>
    <w:rsid w:val="00B03A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9">
    <w:name w:val="Medium List 1 Accent 5"/>
    <w:basedOn w:val="a4"/>
    <w:uiPriority w:val="65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79">
    <w:name w:val="Medium List 2 Accent 5"/>
    <w:basedOn w:val="a4"/>
    <w:uiPriority w:val="66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7">
    <w:name w:val="Medium Grid 1 Accent 5"/>
    <w:basedOn w:val="a4"/>
    <w:uiPriority w:val="67"/>
    <w:semiHidden/>
    <w:unhideWhenUsed/>
    <w:rsid w:val="00B03A49"/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95">
    <w:name w:val="Medium Grid 2 Accent 5"/>
    <w:basedOn w:val="a4"/>
    <w:uiPriority w:val="68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3">
    <w:name w:val="Medium Grid 3 Accent 5"/>
    <w:basedOn w:val="a4"/>
    <w:uiPriority w:val="69"/>
    <w:semiHidden/>
    <w:unhideWhenUsed/>
    <w:rsid w:val="00B03A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113">
    <w:name w:val="Dark List Accent 5"/>
    <w:basedOn w:val="a4"/>
    <w:uiPriority w:val="70"/>
    <w:semiHidden/>
    <w:unhideWhenUsed/>
    <w:rsid w:val="00B03A49"/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123">
    <w:name w:val="Colorful Shading Accent 5"/>
    <w:basedOn w:val="a4"/>
    <w:uiPriority w:val="71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3">
    <w:name w:val="Colorful List Accent 5"/>
    <w:basedOn w:val="a4"/>
    <w:uiPriority w:val="72"/>
    <w:semiHidden/>
    <w:unhideWhenUsed/>
    <w:rsid w:val="00B03A49"/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143">
    <w:name w:val="Colorful Grid Accent 5"/>
    <w:basedOn w:val="a4"/>
    <w:uiPriority w:val="73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1f">
    <w:name w:val="Light Shading Accent 1"/>
    <w:basedOn w:val="a4"/>
    <w:uiPriority w:val="60"/>
    <w:semiHidden/>
    <w:unhideWhenUsed/>
    <w:rsid w:val="00B03A49"/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2f7">
    <w:name w:val="Light List Accent 1"/>
    <w:basedOn w:val="a4"/>
    <w:uiPriority w:val="61"/>
    <w:semiHidden/>
    <w:unhideWhenUsed/>
    <w:rsid w:val="00B03A49"/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3f2">
    <w:name w:val="Light Grid Accent 1"/>
    <w:basedOn w:val="a4"/>
    <w:uiPriority w:val="62"/>
    <w:semiHidden/>
    <w:unhideWhenUsed/>
    <w:rsid w:val="00B03A49"/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4f0">
    <w:name w:val="Medium Shading 1 Accent 1"/>
    <w:basedOn w:val="a4"/>
    <w:uiPriority w:val="63"/>
    <w:semiHidden/>
    <w:unhideWhenUsed/>
    <w:rsid w:val="00B03A49"/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f">
    <w:name w:val="Medium Shading 2 Accent 1"/>
    <w:basedOn w:val="a4"/>
    <w:uiPriority w:val="64"/>
    <w:semiHidden/>
    <w:unhideWhenUsed/>
    <w:rsid w:val="00B03A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a">
    <w:name w:val="Medium List 1 Accent 1"/>
    <w:basedOn w:val="a4"/>
    <w:uiPriority w:val="65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7a">
    <w:name w:val="Medium List 2 Accent 1"/>
    <w:basedOn w:val="a4"/>
    <w:uiPriority w:val="66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8">
    <w:name w:val="Medium Grid 1 Accent 1"/>
    <w:basedOn w:val="a4"/>
    <w:uiPriority w:val="67"/>
    <w:semiHidden/>
    <w:unhideWhenUsed/>
    <w:rsid w:val="00B03A49"/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96">
    <w:name w:val="Medium Grid 2 Accent 1"/>
    <w:basedOn w:val="a4"/>
    <w:uiPriority w:val="68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4">
    <w:name w:val="Medium Grid 3 Accent 1"/>
    <w:basedOn w:val="a4"/>
    <w:uiPriority w:val="69"/>
    <w:semiHidden/>
    <w:unhideWhenUsed/>
    <w:rsid w:val="00B03A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114">
    <w:name w:val="Dark List Accent 1"/>
    <w:basedOn w:val="a4"/>
    <w:uiPriority w:val="70"/>
    <w:semiHidden/>
    <w:unhideWhenUsed/>
    <w:rsid w:val="00B03A49"/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124">
    <w:name w:val="Colorful Shading Accent 1"/>
    <w:basedOn w:val="a4"/>
    <w:uiPriority w:val="71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4">
    <w:name w:val="Colorful List Accent 1"/>
    <w:basedOn w:val="a4"/>
    <w:uiPriority w:val="72"/>
    <w:semiHidden/>
    <w:unhideWhenUsed/>
    <w:rsid w:val="00B03A49"/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144">
    <w:name w:val="Colorful Grid Accent 1"/>
    <w:basedOn w:val="a4"/>
    <w:uiPriority w:val="73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1f0">
    <w:name w:val="Light Shading Accent 2"/>
    <w:basedOn w:val="a4"/>
    <w:uiPriority w:val="60"/>
    <w:semiHidden/>
    <w:unhideWhenUsed/>
    <w:rsid w:val="00B03A49"/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2f8">
    <w:name w:val="Light List Accent 2"/>
    <w:basedOn w:val="a4"/>
    <w:uiPriority w:val="61"/>
    <w:semiHidden/>
    <w:unhideWhenUsed/>
    <w:rsid w:val="00B03A49"/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3f3">
    <w:name w:val="Light Grid Accent 2"/>
    <w:basedOn w:val="a4"/>
    <w:uiPriority w:val="62"/>
    <w:semiHidden/>
    <w:unhideWhenUsed/>
    <w:rsid w:val="00B03A49"/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4f1">
    <w:name w:val="Medium Shading 1 Accent 2"/>
    <w:basedOn w:val="a4"/>
    <w:uiPriority w:val="63"/>
    <w:semiHidden/>
    <w:unhideWhenUsed/>
    <w:rsid w:val="00B03A49"/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f0">
    <w:name w:val="Medium Shading 2 Accent 2"/>
    <w:basedOn w:val="a4"/>
    <w:uiPriority w:val="64"/>
    <w:semiHidden/>
    <w:unhideWhenUsed/>
    <w:rsid w:val="00B03A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b">
    <w:name w:val="Medium List 1 Accent 2"/>
    <w:basedOn w:val="a4"/>
    <w:uiPriority w:val="65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7b">
    <w:name w:val="Medium List 2 Accent 2"/>
    <w:basedOn w:val="a4"/>
    <w:uiPriority w:val="66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9">
    <w:name w:val="Medium Grid 1 Accent 2"/>
    <w:basedOn w:val="a4"/>
    <w:uiPriority w:val="67"/>
    <w:semiHidden/>
    <w:unhideWhenUsed/>
    <w:rsid w:val="00B03A49"/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97">
    <w:name w:val="Medium Grid 2 Accent 2"/>
    <w:basedOn w:val="a4"/>
    <w:uiPriority w:val="68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5">
    <w:name w:val="Medium Grid 3 Accent 2"/>
    <w:basedOn w:val="a4"/>
    <w:uiPriority w:val="69"/>
    <w:semiHidden/>
    <w:unhideWhenUsed/>
    <w:rsid w:val="00B03A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115">
    <w:name w:val="Dark List Accent 2"/>
    <w:basedOn w:val="a4"/>
    <w:uiPriority w:val="70"/>
    <w:semiHidden/>
    <w:unhideWhenUsed/>
    <w:rsid w:val="00B03A49"/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125">
    <w:name w:val="Colorful Shading Accent 2"/>
    <w:basedOn w:val="a4"/>
    <w:uiPriority w:val="71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5">
    <w:name w:val="Colorful List Accent 2"/>
    <w:basedOn w:val="a4"/>
    <w:uiPriority w:val="72"/>
    <w:semiHidden/>
    <w:unhideWhenUsed/>
    <w:rsid w:val="00B03A49"/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145">
    <w:name w:val="Colorful Grid Accent 2"/>
    <w:basedOn w:val="a4"/>
    <w:uiPriority w:val="73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1f1">
    <w:name w:val="Light Shading Accent 3"/>
    <w:basedOn w:val="a4"/>
    <w:uiPriority w:val="60"/>
    <w:semiHidden/>
    <w:unhideWhenUsed/>
    <w:rsid w:val="00B03A49"/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2f9">
    <w:name w:val="Light List Accent 3"/>
    <w:basedOn w:val="a4"/>
    <w:uiPriority w:val="61"/>
    <w:semiHidden/>
    <w:unhideWhenUsed/>
    <w:rsid w:val="00B03A49"/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3f4">
    <w:name w:val="Light Grid Accent 3"/>
    <w:basedOn w:val="a4"/>
    <w:uiPriority w:val="62"/>
    <w:semiHidden/>
    <w:unhideWhenUsed/>
    <w:rsid w:val="00B03A49"/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4f2">
    <w:name w:val="Medium Shading 1 Accent 3"/>
    <w:basedOn w:val="a4"/>
    <w:uiPriority w:val="63"/>
    <w:semiHidden/>
    <w:unhideWhenUsed/>
    <w:rsid w:val="00B03A49"/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f1">
    <w:name w:val="Medium Shading 2 Accent 3"/>
    <w:basedOn w:val="a4"/>
    <w:uiPriority w:val="64"/>
    <w:semiHidden/>
    <w:unhideWhenUsed/>
    <w:rsid w:val="00B03A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c">
    <w:name w:val="Medium List 1 Accent 3"/>
    <w:basedOn w:val="a4"/>
    <w:uiPriority w:val="65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7c">
    <w:name w:val="Medium List 2 Accent 3"/>
    <w:basedOn w:val="a4"/>
    <w:uiPriority w:val="66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a">
    <w:name w:val="Medium Grid 1 Accent 3"/>
    <w:basedOn w:val="a4"/>
    <w:uiPriority w:val="67"/>
    <w:semiHidden/>
    <w:unhideWhenUsed/>
    <w:rsid w:val="00B03A49"/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98">
    <w:name w:val="Medium Grid 2 Accent 3"/>
    <w:basedOn w:val="a4"/>
    <w:uiPriority w:val="68"/>
    <w:semiHidden/>
    <w:unhideWhenUsed/>
    <w:rsid w:val="00B03A4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6">
    <w:name w:val="Medium Grid 3 Accent 3"/>
    <w:basedOn w:val="a4"/>
    <w:uiPriority w:val="69"/>
    <w:semiHidden/>
    <w:unhideWhenUsed/>
    <w:rsid w:val="00B03A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116">
    <w:name w:val="Dark List Accent 3"/>
    <w:basedOn w:val="a4"/>
    <w:uiPriority w:val="70"/>
    <w:semiHidden/>
    <w:unhideWhenUsed/>
    <w:rsid w:val="00B03A49"/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126">
    <w:name w:val="Colorful Shading Accent 3"/>
    <w:basedOn w:val="a4"/>
    <w:uiPriority w:val="71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136">
    <w:name w:val="Colorful List Accent 3"/>
    <w:basedOn w:val="a4"/>
    <w:uiPriority w:val="72"/>
    <w:semiHidden/>
    <w:unhideWhenUsed/>
    <w:rsid w:val="00B03A49"/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146">
    <w:name w:val="Colorful Grid Accent 3"/>
    <w:basedOn w:val="a4"/>
    <w:uiPriority w:val="73"/>
    <w:semiHidden/>
    <w:unhideWhenUsed/>
    <w:rsid w:val="00B03A4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1f2">
    <w:name w:val="Table Columns 1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Columns 2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Columns 3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3">
    <w:name w:val="Table Columns 4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f2">
    <w:name w:val="Table Columns 5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e">
    <w:name w:val="Table Theme"/>
    <w:basedOn w:val="a4"/>
    <w:uiPriority w:val="99"/>
    <w:semiHidden/>
    <w:unhideWhenUsed/>
    <w:rsid w:val="00B03A49"/>
    <w:pPr>
      <w:widowControl w:val="0"/>
      <w:autoSpaceDE w:val="0"/>
      <w:autoSpaceDN w:val="0"/>
      <w:adjustRightInd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basedOn w:val="a3"/>
    <w:uiPriority w:val="99"/>
    <w:semiHidden/>
    <w:unhideWhenUsed/>
    <w:rsid w:val="00B03A49"/>
    <w:rPr>
      <w:color w:val="96607D" w:themeColor="followedHyperlink"/>
      <w:u w:val="single"/>
    </w:rPr>
  </w:style>
  <w:style w:type="paragraph" w:styleId="afffff0">
    <w:name w:val="Bibliography"/>
    <w:basedOn w:val="a2"/>
    <w:next w:val="a2"/>
    <w:uiPriority w:val="37"/>
    <w:semiHidden/>
    <w:unhideWhenUsed/>
    <w:rsid w:val="00B03A49"/>
  </w:style>
  <w:style w:type="character" w:styleId="afffff1">
    <w:name w:val="endnote reference"/>
    <w:basedOn w:val="a3"/>
    <w:uiPriority w:val="99"/>
    <w:semiHidden/>
    <w:unhideWhenUsed/>
    <w:rsid w:val="00B03A49"/>
    <w:rPr>
      <w:vertAlign w:val="superscript"/>
    </w:rPr>
  </w:style>
  <w:style w:type="paragraph" w:styleId="afffff2">
    <w:name w:val="endnote text"/>
    <w:basedOn w:val="a2"/>
    <w:link w:val="afffff3"/>
    <w:uiPriority w:val="99"/>
    <w:semiHidden/>
    <w:unhideWhenUsed/>
    <w:rsid w:val="00B03A49"/>
    <w:pPr>
      <w:snapToGrid w:val="0"/>
      <w:jc w:val="left"/>
    </w:pPr>
  </w:style>
  <w:style w:type="character" w:customStyle="1" w:styleId="afffff3">
    <w:name w:val="文末脚注文字列 (文字)"/>
    <w:basedOn w:val="a3"/>
    <w:link w:val="afffff2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afffff4">
    <w:name w:val="Body Text"/>
    <w:basedOn w:val="a2"/>
    <w:link w:val="afffff5"/>
    <w:uiPriority w:val="99"/>
    <w:semiHidden/>
    <w:unhideWhenUsed/>
    <w:rsid w:val="00B03A49"/>
  </w:style>
  <w:style w:type="character" w:customStyle="1" w:styleId="afffff5">
    <w:name w:val="本文 (文字)"/>
    <w:basedOn w:val="a3"/>
    <w:link w:val="afffff4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2fb">
    <w:name w:val="Body Text 2"/>
    <w:basedOn w:val="a2"/>
    <w:link w:val="2fc"/>
    <w:uiPriority w:val="99"/>
    <w:semiHidden/>
    <w:unhideWhenUsed/>
    <w:rsid w:val="00B03A49"/>
    <w:pPr>
      <w:spacing w:line="480" w:lineRule="auto"/>
    </w:pPr>
  </w:style>
  <w:style w:type="character" w:customStyle="1" w:styleId="2fc">
    <w:name w:val="本文 2 (文字)"/>
    <w:basedOn w:val="a3"/>
    <w:link w:val="2fb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3f6">
    <w:name w:val="Body Text 3"/>
    <w:basedOn w:val="a2"/>
    <w:link w:val="3f7"/>
    <w:uiPriority w:val="99"/>
    <w:semiHidden/>
    <w:unhideWhenUsed/>
    <w:rsid w:val="00B03A49"/>
    <w:rPr>
      <w:sz w:val="16"/>
      <w:szCs w:val="16"/>
    </w:rPr>
  </w:style>
  <w:style w:type="character" w:customStyle="1" w:styleId="3f7">
    <w:name w:val="本文 3 (文字)"/>
    <w:basedOn w:val="a3"/>
    <w:link w:val="3f6"/>
    <w:uiPriority w:val="99"/>
    <w:semiHidden/>
    <w:rsid w:val="00B03A49"/>
    <w:rPr>
      <w:rFonts w:ascii="ＭＳ 明朝" w:eastAsia="ＭＳ 明朝" w:hAnsi="ＭＳ 明朝" w:cs="ＭＳ ゴシック"/>
      <w:kern w:val="0"/>
      <w:sz w:val="16"/>
      <w:szCs w:val="16"/>
      <w14:ligatures w14:val="none"/>
    </w:rPr>
  </w:style>
  <w:style w:type="paragraph" w:styleId="afffff6">
    <w:name w:val="Body Text Indent"/>
    <w:basedOn w:val="a2"/>
    <w:link w:val="afffff7"/>
    <w:uiPriority w:val="99"/>
    <w:semiHidden/>
    <w:unhideWhenUsed/>
    <w:rsid w:val="00B03A49"/>
    <w:pPr>
      <w:ind w:leftChars="400" w:left="851"/>
    </w:pPr>
  </w:style>
  <w:style w:type="character" w:customStyle="1" w:styleId="afffff7">
    <w:name w:val="本文インデント (文字)"/>
    <w:basedOn w:val="a3"/>
    <w:link w:val="afffff6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2fd">
    <w:name w:val="Body Text Indent 2"/>
    <w:basedOn w:val="a2"/>
    <w:link w:val="2fe"/>
    <w:uiPriority w:val="99"/>
    <w:semiHidden/>
    <w:unhideWhenUsed/>
    <w:rsid w:val="00B03A49"/>
    <w:pPr>
      <w:spacing w:line="480" w:lineRule="auto"/>
      <w:ind w:leftChars="400" w:left="851"/>
    </w:pPr>
  </w:style>
  <w:style w:type="character" w:customStyle="1" w:styleId="2fe">
    <w:name w:val="本文インデント 2 (文字)"/>
    <w:basedOn w:val="a3"/>
    <w:link w:val="2fd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3f8">
    <w:name w:val="Body Text Indent 3"/>
    <w:basedOn w:val="a2"/>
    <w:link w:val="3f9"/>
    <w:uiPriority w:val="99"/>
    <w:semiHidden/>
    <w:unhideWhenUsed/>
    <w:rsid w:val="00B03A49"/>
    <w:pPr>
      <w:ind w:leftChars="400" w:left="851"/>
    </w:pPr>
    <w:rPr>
      <w:sz w:val="16"/>
      <w:szCs w:val="16"/>
    </w:rPr>
  </w:style>
  <w:style w:type="character" w:customStyle="1" w:styleId="3f9">
    <w:name w:val="本文インデント 3 (文字)"/>
    <w:basedOn w:val="a3"/>
    <w:link w:val="3f8"/>
    <w:uiPriority w:val="99"/>
    <w:semiHidden/>
    <w:rsid w:val="00B03A49"/>
    <w:rPr>
      <w:rFonts w:ascii="ＭＳ 明朝" w:eastAsia="ＭＳ 明朝" w:hAnsi="ＭＳ 明朝" w:cs="ＭＳ ゴシック"/>
      <w:kern w:val="0"/>
      <w:sz w:val="16"/>
      <w:szCs w:val="16"/>
      <w14:ligatures w14:val="none"/>
    </w:rPr>
  </w:style>
  <w:style w:type="paragraph" w:styleId="afffff8">
    <w:name w:val="Body Text First Indent"/>
    <w:basedOn w:val="afffff4"/>
    <w:link w:val="afffff9"/>
    <w:uiPriority w:val="99"/>
    <w:semiHidden/>
    <w:unhideWhenUsed/>
    <w:rsid w:val="00B03A49"/>
    <w:pPr>
      <w:ind w:firstLineChars="100" w:firstLine="210"/>
    </w:pPr>
  </w:style>
  <w:style w:type="character" w:customStyle="1" w:styleId="afffff9">
    <w:name w:val="本文字下げ (文字)"/>
    <w:basedOn w:val="afffff5"/>
    <w:link w:val="afffff8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paragraph" w:styleId="2ff">
    <w:name w:val="Body Text First Indent 2"/>
    <w:basedOn w:val="afffff6"/>
    <w:link w:val="2ff0"/>
    <w:uiPriority w:val="99"/>
    <w:semiHidden/>
    <w:unhideWhenUsed/>
    <w:rsid w:val="00B03A49"/>
    <w:pPr>
      <w:ind w:firstLineChars="100" w:firstLine="210"/>
    </w:pPr>
  </w:style>
  <w:style w:type="character" w:customStyle="1" w:styleId="2ff0">
    <w:name w:val="本文字下げ 2 (文字)"/>
    <w:basedOn w:val="afffff7"/>
    <w:link w:val="2ff"/>
    <w:uiPriority w:val="99"/>
    <w:semiHidden/>
    <w:rsid w:val="00B03A49"/>
    <w:rPr>
      <w:rFonts w:ascii="ＭＳ 明朝" w:eastAsia="ＭＳ 明朝" w:hAnsi="ＭＳ 明朝" w:cs="ＭＳ ゴシック"/>
      <w:kern w:val="0"/>
      <w:sz w:val="24"/>
      <w:szCs w:val="22"/>
      <w14:ligatures w14:val="none"/>
    </w:rPr>
  </w:style>
  <w:style w:type="character" w:styleId="afffffa">
    <w:name w:val="Unresolved Mention"/>
    <w:basedOn w:val="a3"/>
    <w:uiPriority w:val="99"/>
    <w:semiHidden/>
    <w:unhideWhenUsed/>
    <w:rsid w:val="00B03A49"/>
    <w:rPr>
      <w:color w:val="605E5C"/>
      <w:shd w:val="clear" w:color="auto" w:fill="E1DFDD"/>
    </w:rPr>
  </w:style>
  <w:style w:type="paragraph" w:styleId="1f3">
    <w:name w:val="toc 1"/>
    <w:basedOn w:val="a2"/>
    <w:next w:val="a2"/>
    <w:autoRedefine/>
    <w:uiPriority w:val="39"/>
    <w:semiHidden/>
    <w:unhideWhenUsed/>
    <w:rsid w:val="00B03A49"/>
  </w:style>
  <w:style w:type="paragraph" w:styleId="2ff1">
    <w:name w:val="toc 2"/>
    <w:basedOn w:val="a2"/>
    <w:next w:val="a2"/>
    <w:autoRedefine/>
    <w:uiPriority w:val="39"/>
    <w:semiHidden/>
    <w:unhideWhenUsed/>
    <w:rsid w:val="00B03A49"/>
    <w:pPr>
      <w:ind w:leftChars="100" w:left="240"/>
    </w:pPr>
  </w:style>
  <w:style w:type="paragraph" w:styleId="3fa">
    <w:name w:val="toc 3"/>
    <w:basedOn w:val="a2"/>
    <w:next w:val="a2"/>
    <w:autoRedefine/>
    <w:uiPriority w:val="39"/>
    <w:semiHidden/>
    <w:unhideWhenUsed/>
    <w:rsid w:val="00B03A49"/>
    <w:pPr>
      <w:ind w:leftChars="200" w:left="480"/>
    </w:pPr>
  </w:style>
  <w:style w:type="paragraph" w:styleId="4f4">
    <w:name w:val="toc 4"/>
    <w:basedOn w:val="a2"/>
    <w:next w:val="a2"/>
    <w:autoRedefine/>
    <w:uiPriority w:val="39"/>
    <w:semiHidden/>
    <w:unhideWhenUsed/>
    <w:rsid w:val="00B03A49"/>
    <w:pPr>
      <w:ind w:leftChars="300" w:left="720"/>
    </w:pPr>
  </w:style>
  <w:style w:type="paragraph" w:styleId="5f3">
    <w:name w:val="toc 5"/>
    <w:basedOn w:val="a2"/>
    <w:next w:val="a2"/>
    <w:autoRedefine/>
    <w:uiPriority w:val="39"/>
    <w:semiHidden/>
    <w:unhideWhenUsed/>
    <w:rsid w:val="00B03A49"/>
    <w:pPr>
      <w:ind w:leftChars="400" w:left="960"/>
    </w:pPr>
  </w:style>
  <w:style w:type="paragraph" w:styleId="6d">
    <w:name w:val="toc 6"/>
    <w:basedOn w:val="a2"/>
    <w:next w:val="a2"/>
    <w:autoRedefine/>
    <w:uiPriority w:val="39"/>
    <w:semiHidden/>
    <w:unhideWhenUsed/>
    <w:rsid w:val="00B03A49"/>
    <w:pPr>
      <w:ind w:leftChars="500" w:left="1200"/>
    </w:pPr>
  </w:style>
  <w:style w:type="paragraph" w:styleId="7d">
    <w:name w:val="toc 7"/>
    <w:basedOn w:val="a2"/>
    <w:next w:val="a2"/>
    <w:autoRedefine/>
    <w:uiPriority w:val="39"/>
    <w:semiHidden/>
    <w:unhideWhenUsed/>
    <w:rsid w:val="00B03A49"/>
    <w:pPr>
      <w:ind w:leftChars="600" w:left="1440"/>
    </w:pPr>
  </w:style>
  <w:style w:type="paragraph" w:styleId="8b">
    <w:name w:val="toc 8"/>
    <w:basedOn w:val="a2"/>
    <w:next w:val="a2"/>
    <w:autoRedefine/>
    <w:uiPriority w:val="39"/>
    <w:semiHidden/>
    <w:unhideWhenUsed/>
    <w:rsid w:val="00B03A49"/>
    <w:pPr>
      <w:ind w:leftChars="700" w:left="1680"/>
    </w:pPr>
  </w:style>
  <w:style w:type="paragraph" w:styleId="99">
    <w:name w:val="toc 9"/>
    <w:basedOn w:val="a2"/>
    <w:next w:val="a2"/>
    <w:autoRedefine/>
    <w:uiPriority w:val="39"/>
    <w:semiHidden/>
    <w:unhideWhenUsed/>
    <w:rsid w:val="00B03A49"/>
    <w:pPr>
      <w:ind w:leftChars="800" w:left="1920"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VA_OFFICIALDOCUMENT.BASSETUP.SHOWSETUPMENU" wne:name="VA_OfficialDocument.basSetup.ShowSetupMenu" wne:bEncrypt="00" wne:cmg="56"/>
    <wne:mcd wne:macroName="VA_OFFICIALDOCUMENT.BASCONTROL.CHANGETONEUTRAL" wne:name="VA_OfficialDocument.basControl.ChangeToNeutral" wne:bEncrypt="00" wne:cmg="56"/>
    <wne:mcd wne:macroName="VA_OFFICIALDOCUMENT.BASCONTROL.CHANGETOMARKDOWN" wne:name="VA_OfficialDocument.basControl.ChangeToMarkdown" wne:bEncrypt="00" wne:cmg="56"/>
    <wne:mcd wne:macroName="VA_OFFICIALDOCUMENT.BASCONTROL.CHANGETOOUTLINE" wne:name="VA_OfficialDocument.basControl.ChangeToOutlin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vba-assets.net/va-official-document-series-integrated-edition/" TargetMode="Externa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yperlink" Target="https://vba-assets.net/official-documents-template/" TargetMode="Externa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UI/customUI14.xml><?xml version="1.0" encoding="utf-8"?>
<customUI xmlns="http://schemas.microsoft.com/office/2009/07/customui" xmlns:va="VA_Shared_Namespace">
  <ribbon>
    <tabs>
      <tab idQ="va:tabVA" label="VA">
        <group id="grpOfficialDocument" label="VA公用文">
          <!-- マークダウンボタン -->
          <button id="btnMarkdown" label="マークダウン" size="large" imageMso="OutlinePromoteToHeading" supertip="マークダウン形式に変換します。" onAction="rxChangeToMarkdown"/>
          <!-- ニュートラルボタン -->
          <button id="btnNeutral" label="ニュートラル" size="large" imageMso="NotebookColor13" supertip="インデントなしのアウトライン形式に変換します。文字列が選択されている場合は「行間詰め」スタイルを適用します。" onAction="rxChangeToNeutral"/>
          <!-- アウトラインボタン -->
          <button id="btnOutline" label="アウトライン" size="large" imageMso="OutlineDemoteToBodyText" supertip="インデントが設定されたアウトライン形式に変換します。" onAction="rxChangeToOutline"/>
          <separator id="sep1"/>
          <!-- セットアップボタン -->
          <button id="btnSetup" label="セットアップ" size="large" imageMso="QuickSearchHasHomePhone" supertip="文書の種類やページ設定などの設定画面を表示します。" onAction="rxShowSetupMenu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D66C937B1AA7E14BAF5413753D45AEC3" ma:contentTypeVersion="13" ma:contentTypeDescription="新しいドキュメントを作成します。" ma:contentTypeScope="" ma:versionID="41d2b99ec921cd090a67b2480346fd42">
  <xsd:schema xmlns:xsd="http://www.w3.org/2001/XMLSchema" xmlns:xs="http://www.w3.org/2001/XMLSchema" xmlns:p="http://schemas.microsoft.com/office/2006/metadata/properties" xmlns:ns2="f9bc9df8-725b-4708-a1ef-dae54aec667c" xmlns:ns3="1e45ae6d-5ec8-4ab0-a993-2691350977cb" targetNamespace="http://schemas.microsoft.com/office/2006/metadata/properties" ma:root="true" ma:fieldsID="45350367063be3994f937af8c80356f0" ns2:_="" ns3:_="">
    <xsd:import namespace="f9bc9df8-725b-4708-a1ef-dae54aec667c"/>
    <xsd:import namespace="1e45ae6d-5ec8-4ab0-a993-269135097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bc9df8-725b-4708-a1ef-dae54aec6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画像タグ" ma:readOnly="false" ma:fieldId="{5cf76f15-5ced-4ddc-b409-7134ff3c332f}" ma:taxonomyMulti="true" ma:sspId="a0557820-744a-4ba3-8f57-498ea2c3a1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5ae6d-5ec8-4ab0-a993-269135097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5900ba45-a7bb-49e1-91c7-3882eeb11b02}" ma:internalName="TaxCatchAll" ma:showField="CatchAllData" ma:web="1e45ae6d-5ec8-4ab0-a993-269135097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bc9df8-725b-4708-a1ef-dae54aec667c">
      <Terms xmlns="http://schemas.microsoft.com/office/infopath/2007/PartnerControls"/>
    </lcf76f155ced4ddcb4097134ff3c332f>
    <TaxCatchAll xmlns="1e45ae6d-5ec8-4ab0-a993-2691350977c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F30B9C-0E3F-40DA-9CBD-6AC2363259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57EED7-2D66-4BF9-8880-014BCEA5AA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bc9df8-725b-4708-a1ef-dae54aec667c"/>
    <ds:schemaRef ds:uri="1e45ae6d-5ec8-4ab0-a993-269135097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92BE74-99B8-4382-8DBF-E848C03B529F}">
  <ds:schemaRefs>
    <ds:schemaRef ds:uri="http://schemas.microsoft.com/office/2006/metadata/properties"/>
    <ds:schemaRef ds:uri="http://schemas.microsoft.com/office/infopath/2007/PartnerControls"/>
    <ds:schemaRef ds:uri="f9bc9df8-725b-4708-a1ef-dae54aec667c"/>
    <ds:schemaRef ds:uri="1e45ae6d-5ec8-4ab0-a993-2691350977cb"/>
  </ds:schemaRefs>
</ds:datastoreItem>
</file>

<file path=customXml/itemProps4.xml><?xml version="1.0" encoding="utf-8"?>
<ds:datastoreItem xmlns:ds="http://schemas.openxmlformats.org/officeDocument/2006/customXml" ds:itemID="{C4EB0FEE-216B-4A55-9764-B8B194CB4C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k3_VA公用文Ver8D2.dotm</Template>
  <TotalTime>240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Kenji Kagemoto</dc:creator>
  <cp:keywords/>
  <dc:description/>
  <cp:lastModifiedBy>Kenji Kagemoto</cp:lastModifiedBy>
  <cp:revision>72</cp:revision>
  <dcterms:created xsi:type="dcterms:W3CDTF">2026-04-06T03:12:00Z</dcterms:created>
  <dcterms:modified xsi:type="dcterms:W3CDTF">2026-10-17T04:11:00Z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A_DocumentType">
    <vt:lpwstr>Kouyou</vt:lpwstr>
  </property>
  <property fmtid="{D5CDD505-2E9C-101B-9397-08002B2CF9AE}" pid="3" name="VA_PageNumber">
    <vt:lpwstr>BottomCenter</vt:lpwstr>
  </property>
  <property fmtid="{D5CDD505-2E9C-101B-9397-08002B2CF9AE}" pid="4" name="VA_LineNumber">
    <vt:lpwstr>Hide</vt:lpwstr>
  </property>
  <property fmtid="{D5CDD505-2E9C-101B-9397-08002B2CF9AE}" pid="5" name="VA_Sample">
    <vt:lpwstr>DoNotAdd</vt:lpwstr>
  </property>
</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separator idQ="doc:sep1" visible="true"/>
        <mso:control idQ="doc:btnMarkdown" visible="true" imageMso="OutlinePromoteToHeading"/>
        <mso:control idQ="doc:btnNeutral" visible="true" imageMso="NotebookColor13"/>
        <mso:control idQ="doc:btnOutline" visible="true" imageMso="OutlineDemoteToBodyText"/>
      </mso:documentControls>
    </mso:qat>
  </mso:ribbon>
</mso:customUI>
</file>