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VaKameiCustomUI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A4DA4" w14:textId="7C7D7235" w:rsidR="006F6F67" w:rsidRDefault="00BC2213" w:rsidP="00BC2213">
      <w:pPr>
        <w:snapToGrid w:val="0"/>
        <w:spacing w:after="40"/>
        <w:rPr>
          <w:rFonts w:ascii="Yu Gothic" w:eastAsia="Yu Gothic" w:hAnsi="Yu Gothic"/>
          <w:color w:val="666666"/>
          <w:sz w:val="18"/>
        </w:rPr>
      </w:pPr>
      <w:r w:rsidRPr="00BC2213">
        <w:rPr>
          <w:rFonts w:ascii="Yu Gothic" w:eastAsia="Yu Gothic" w:hAnsi="Yu Gothic"/>
          <w:color w:val="666666"/>
          <w:sz w:val="18"/>
        </w:rPr>
        <w:t>VA公用文シリーズ</w:t>
      </w:r>
    </w:p>
    <w:p w14:paraId="7705EACD" w14:textId="390DA5FF" w:rsidR="00BC2213" w:rsidRDefault="00BC2213" w:rsidP="00BC2213">
      <w:pPr>
        <w:snapToGrid w:val="0"/>
        <w:spacing w:after="40"/>
        <w:rPr>
          <w:rFonts w:ascii="Yu Gothic" w:eastAsia="Yu Gothic" w:hAnsi="Yu Gothic"/>
          <w:b/>
          <w:color w:val="1A1A1A"/>
          <w:sz w:val="48"/>
        </w:rPr>
      </w:pPr>
      <w:r w:rsidRPr="00BC2213">
        <w:rPr>
          <w:rFonts w:ascii="Yu Gothic" w:eastAsia="Yu Gothic" w:hAnsi="Yu Gothic"/>
          <w:b/>
          <w:color w:val="1A1A1A"/>
          <w:sz w:val="48"/>
        </w:rPr>
        <w:t>VA仮名化</w:t>
      </w:r>
    </w:p>
    <w:p w14:paraId="08998DC2" w14:textId="05DFFAE9" w:rsidR="00BC2213" w:rsidRDefault="00BC2213" w:rsidP="00BC2213">
      <w:pPr>
        <w:pBdr>
          <w:bottom w:val="single" w:sz="12" w:space="6" w:color="0078D4"/>
        </w:pBdr>
        <w:snapToGrid w:val="0"/>
        <w:spacing w:after="360"/>
        <w:rPr>
          <w:rFonts w:ascii="Yu Gothic" w:eastAsia="Yu Gothic" w:hAnsi="Yu Gothic"/>
          <w:color w:val="666666"/>
          <w:sz w:val="22"/>
        </w:rPr>
      </w:pPr>
      <w:r w:rsidRPr="00BC2213">
        <w:rPr>
          <w:rFonts w:ascii="Yu Gothic" w:eastAsia="Yu Gothic" w:hAnsi="Yu Gothic"/>
          <w:color w:val="666666"/>
          <w:sz w:val="22"/>
        </w:rPr>
        <w:t>AIに渡す文章の人名などを記号に置き換え、AIの回答を実名に戻すWordアドイン</w:t>
      </w:r>
    </w:p>
    <w:p w14:paraId="0B1F885C" w14:textId="53BEEB7E" w:rsidR="00BC2213" w:rsidRDefault="00BC2213" w:rsidP="00BC2213">
      <w:pPr>
        <w:snapToGrid w:val="0"/>
        <w:spacing w:before="120" w:after="120"/>
        <w:rPr>
          <w:rFonts w:ascii="Yu Gothic" w:eastAsia="Yu Gothic" w:hAnsi="Yu Gothic"/>
          <w:b/>
          <w:color w:val="1A1A1A"/>
          <w:sz w:val="22"/>
        </w:rPr>
      </w:pPr>
      <w:r w:rsidRPr="00BC2213">
        <w:rPr>
          <w:rFonts w:ascii="Yu Gothic" w:eastAsia="Yu Gothic" w:hAnsi="Yu Gothic"/>
          <w:b/>
          <w:color w:val="1A1A1A"/>
          <w:sz w:val="22"/>
        </w:rPr>
        <w:t>できること</w:t>
      </w:r>
    </w:p>
    <w:p w14:paraId="338279D7" w14:textId="2F88F5F0" w:rsidR="00BC2213" w:rsidRDefault="00BC2213" w:rsidP="00BC2213">
      <w:pPr>
        <w:snapToGrid w:val="0"/>
        <w:spacing w:after="60"/>
        <w:ind w:left="210" w:hanging="210"/>
        <w:rPr>
          <w:rFonts w:ascii="Yu Gothic" w:eastAsia="Yu Gothic" w:hAnsi="Yu Gothic"/>
          <w:color w:val="1A1A1A"/>
        </w:rPr>
      </w:pPr>
      <w:r w:rsidRPr="00BC2213">
        <w:rPr>
          <w:rFonts w:ascii="Yu Gothic" w:eastAsia="Yu Gothic" w:hAnsi="Yu Gothic"/>
          <w:color w:val="1A1A1A"/>
        </w:rPr>
        <w:t>・文書の中で選んだ人名・法人名・地名・番号などを、〔人名Ａ〕のような記号に置き換えます（仮名化）。</w:t>
      </w:r>
    </w:p>
    <w:p w14:paraId="72A9C5B3" w14:textId="379F5F95" w:rsidR="00BC2213" w:rsidRDefault="00BC2213" w:rsidP="00BC2213">
      <w:pPr>
        <w:snapToGrid w:val="0"/>
        <w:spacing w:after="60"/>
        <w:ind w:left="210" w:hanging="210"/>
        <w:rPr>
          <w:rFonts w:ascii="Yu Gothic" w:eastAsia="Yu Gothic" w:hAnsi="Yu Gothic"/>
          <w:color w:val="1A1A1A"/>
        </w:rPr>
      </w:pPr>
      <w:r w:rsidRPr="00BC2213">
        <w:rPr>
          <w:rFonts w:ascii="Yu Gothic" w:eastAsia="Yu Gothic" w:hAnsi="Yu Gothic"/>
          <w:color w:val="1A1A1A"/>
        </w:rPr>
        <w:t>・AIが編集した文章をこの文書に貼り付けると、記号を元の実名に戻します。</w:t>
      </w:r>
    </w:p>
    <w:p w14:paraId="64763C93" w14:textId="26FED1CF" w:rsidR="00BC2213" w:rsidRDefault="00BC2213" w:rsidP="00BC2213">
      <w:pPr>
        <w:snapToGrid w:val="0"/>
        <w:spacing w:after="60"/>
        <w:ind w:left="210" w:hanging="210"/>
        <w:rPr>
          <w:rFonts w:ascii="Yu Gothic" w:eastAsia="Yu Gothic" w:hAnsi="Yu Gothic"/>
          <w:color w:val="1A1A1A"/>
        </w:rPr>
      </w:pPr>
      <w:r w:rsidRPr="00BC2213">
        <w:rPr>
          <w:rFonts w:ascii="Yu Gothic" w:eastAsia="Yu Gothic" w:hAnsi="Yu Gothic"/>
          <w:color w:val="1A1A1A"/>
        </w:rPr>
        <w:t>・記号と実名の対応表は、文書に記号がある間だけ文書に保存し、実名に戻したら文書から消します。</w:t>
      </w:r>
    </w:p>
    <w:p w14:paraId="272D3333" w14:textId="274E3C63" w:rsidR="00BC2213" w:rsidRDefault="00BC2213" w:rsidP="00BC2213">
      <w:pPr>
        <w:snapToGrid w:val="0"/>
        <w:spacing w:after="60"/>
        <w:ind w:left="210" w:hanging="210"/>
        <w:rPr>
          <w:rFonts w:ascii="Yu Gothic" w:eastAsia="Yu Gothic" w:hAnsi="Yu Gothic"/>
          <w:color w:val="1A1A1A"/>
        </w:rPr>
      </w:pPr>
      <w:r w:rsidRPr="00BC2213">
        <w:rPr>
          <w:rFonts w:ascii="Yu Gothic" w:eastAsia="Yu Gothic" w:hAnsi="Yu Gothic"/>
          <w:color w:val="1A1A1A"/>
        </w:rPr>
        <w:t>・AIとはコピーと貼り付けでやり取りするので、ChatGPT・Claude など、どのAIでも使えます。</w:t>
      </w:r>
    </w:p>
    <w:p w14:paraId="70389EAC" w14:textId="472C280B" w:rsidR="00BC2213" w:rsidRDefault="00BC2213" w:rsidP="00BC2213">
      <w:pPr>
        <w:snapToGrid w:val="0"/>
        <w:spacing w:before="280" w:after="120"/>
        <w:rPr>
          <w:rFonts w:ascii="Yu Gothic" w:eastAsia="Yu Gothic" w:hAnsi="Yu Gothic"/>
          <w:b/>
          <w:color w:val="1A1A1A"/>
          <w:sz w:val="22"/>
        </w:rPr>
      </w:pPr>
      <w:r w:rsidRPr="00BC2213">
        <w:rPr>
          <w:rFonts w:ascii="Yu Gothic" w:eastAsia="Yu Gothic" w:hAnsi="Yu Gothic"/>
          <w:b/>
          <w:color w:val="1A1A1A"/>
          <w:sz w:val="22"/>
        </w:rPr>
        <w:t>使い方</w:t>
      </w:r>
    </w:p>
    <w:p w14:paraId="66C6CDB5" w14:textId="57B7C1B6" w:rsidR="00BC2213" w:rsidRDefault="00BC2213" w:rsidP="00BC2213">
      <w:pPr>
        <w:snapToGrid w:val="0"/>
        <w:spacing w:after="60"/>
        <w:rPr>
          <w:rFonts w:ascii="Yu Gothic" w:eastAsia="Yu Gothic" w:hAnsi="Yu Gothic"/>
          <w:color w:val="1A1A1A"/>
        </w:rPr>
      </w:pPr>
      <w:r w:rsidRPr="00BC2213">
        <w:rPr>
          <w:rFonts w:ascii="Yu Gothic" w:eastAsia="Yu Gothic" w:hAnsi="Yu Gothic"/>
          <w:color w:val="1A1A1A"/>
        </w:rPr>
        <w:t>伏せたい語を選んで、リボンの「VA」タブ ＞「VA仮名化」グループの「選んだ語を仮名化」を押します。仮名化した文章をAIに渡し、AIの回答をこの文書に貼り付けたら「実名」を押します。</w:t>
      </w:r>
    </w:p>
    <w:p w14:paraId="7447DE80" w14:textId="042FDA8D" w:rsidR="00BC2213" w:rsidRDefault="00BC2213" w:rsidP="00BC2213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before="360" w:after="60"/>
        <w:ind w:left="120" w:right="120"/>
        <w:rPr>
          <w:rFonts w:ascii="Yu Gothic" w:eastAsia="Yu Gothic" w:hAnsi="Yu Gothic"/>
          <w:b/>
          <w:color w:val="1A1A1A"/>
          <w:sz w:val="19"/>
        </w:rPr>
      </w:pPr>
      <w:r w:rsidRPr="00BC2213">
        <w:rPr>
          <w:rFonts w:ascii="Yu Gothic" w:eastAsia="Yu Gothic" w:hAnsi="Yu Gothic"/>
          <w:b/>
          <w:color w:val="1A1A1A"/>
          <w:sz w:val="19"/>
        </w:rPr>
        <w:t>このファイルについて</w:t>
      </w:r>
    </w:p>
    <w:p w14:paraId="3F2E958B" w14:textId="22C350A3" w:rsidR="00BC2213" w:rsidRDefault="00BC2213" w:rsidP="00BC2213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after="60"/>
        <w:ind w:left="120" w:right="120"/>
        <w:rPr>
          <w:rFonts w:ascii="Yu Gothic" w:eastAsia="Yu Gothic" w:hAnsi="Yu Gothic"/>
          <w:color w:val="666666"/>
          <w:sz w:val="19"/>
        </w:rPr>
      </w:pPr>
      <w:r w:rsidRPr="00BC2213">
        <w:rPr>
          <w:rFonts w:ascii="Yu Gothic" w:eastAsia="Yu Gothic" w:hAnsi="Yu Gothic"/>
          <w:color w:val="666666"/>
          <w:sz w:val="19"/>
        </w:rPr>
        <w:t>このファイルは、Wordのアドイン（テンプレート）です。WordのSTARTUPフォルダに置くと、Wordの起動時に読み込まれ、リボンに「VA」タブが追加されます。</w:t>
      </w:r>
    </w:p>
    <w:p w14:paraId="2B939C85" w14:textId="58E8701C" w:rsidR="00BC2213" w:rsidRDefault="00BC2213" w:rsidP="00BC2213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after="60"/>
        <w:ind w:left="120" w:right="120"/>
        <w:rPr>
          <w:rFonts w:ascii="Yu Gothic" w:eastAsia="Yu Gothic" w:hAnsi="Yu Gothic"/>
          <w:color w:val="666666"/>
          <w:sz w:val="19"/>
        </w:rPr>
      </w:pPr>
      <w:r w:rsidRPr="00BC2213">
        <w:rPr>
          <w:rFonts w:ascii="Yu Gothic" w:eastAsia="Yu Gothic" w:hAnsi="Yu Gothic"/>
          <w:color w:val="666666"/>
          <w:sz w:val="19"/>
        </w:rPr>
        <w:t>ダブルクリックすると、このテンプレートから新しい文書が作られるだけです。コードを見る・直す場合は、ファイルを右クリックして［開く］を選んでください。</w:t>
      </w:r>
    </w:p>
    <w:p w14:paraId="7116F22E" w14:textId="1855D56F" w:rsidR="00BC2213" w:rsidRDefault="00BC2213" w:rsidP="00BC2213">
      <w:pPr>
        <w:snapToGrid w:val="0"/>
        <w:spacing w:before="360" w:after="120"/>
        <w:rPr>
          <w:rFonts w:ascii="Yu Gothic" w:eastAsia="Yu Gothic" w:hAnsi="Yu Gothic"/>
          <w:b/>
          <w:color w:val="1A1A1A"/>
          <w:sz w:val="22"/>
        </w:rPr>
      </w:pPr>
      <w:r w:rsidRPr="00BC2213">
        <w:rPr>
          <w:rFonts w:ascii="Yu Gothic" w:eastAsia="Yu Gothic" w:hAnsi="Yu Gothic"/>
          <w:b/>
          <w:color w:val="1A1A1A"/>
          <w:sz w:val="22"/>
        </w:rPr>
        <w:t>詳しい情報</w:t>
      </w:r>
    </w:p>
    <w:p w14:paraId="378080D5" w14:textId="06581F4D" w:rsidR="00BC2213" w:rsidRDefault="00BC2213" w:rsidP="00BC2213">
      <w:pPr>
        <w:snapToGrid w:val="0"/>
        <w:spacing w:after="60"/>
        <w:rPr>
          <w:rFonts w:ascii="Yu Gothic" w:eastAsia="Yu Gothic" w:hAnsi="Yu Gothic"/>
          <w:color w:val="1A1A1A"/>
          <w:sz w:val="20"/>
        </w:rPr>
      </w:pPr>
      <w:r w:rsidRPr="00BC2213">
        <w:rPr>
          <w:rFonts w:ascii="Yu Gothic" w:eastAsia="Yu Gothic" w:hAnsi="Yu Gothic"/>
          <w:color w:val="1A1A1A"/>
          <w:sz w:val="20"/>
        </w:rPr>
        <w:t xml:space="preserve">使い方　</w:t>
      </w:r>
      <w:hyperlink r:id="rId7" w:history="1">
        <w:r w:rsidRPr="00BC2213">
          <w:rPr>
            <w:rStyle w:val="ae"/>
            <w:rFonts w:ascii="Yu Gothic" w:eastAsia="Yu Gothic" w:hAnsi="Yu Gothic"/>
            <w:color w:val="0078D4"/>
            <w:sz w:val="20"/>
          </w:rPr>
          <w:t>https://vba-assets.net/pseudonymize-names-for-ai/</w:t>
        </w:r>
      </w:hyperlink>
    </w:p>
    <w:p w14:paraId="390D366E" w14:textId="39078174" w:rsidR="00BC2213" w:rsidRDefault="00BC2213" w:rsidP="00BC2213">
      <w:pPr>
        <w:snapToGrid w:val="0"/>
        <w:spacing w:after="60"/>
        <w:rPr>
          <w:rFonts w:ascii="Yu Gothic" w:eastAsia="Yu Gothic" w:hAnsi="Yu Gothic"/>
          <w:color w:val="1A1A1A"/>
          <w:sz w:val="20"/>
        </w:rPr>
      </w:pPr>
      <w:r w:rsidRPr="00BC2213">
        <w:rPr>
          <w:rFonts w:ascii="Yu Gothic" w:eastAsia="Yu Gothic" w:hAnsi="Yu Gothic"/>
          <w:color w:val="1A1A1A"/>
          <w:sz w:val="20"/>
        </w:rPr>
        <w:t xml:space="preserve">統合版・操作マニュアル　</w:t>
      </w:r>
      <w:hyperlink r:id="rId8" w:history="1">
        <w:r w:rsidRPr="00BC2213">
          <w:rPr>
            <w:rStyle w:val="ae"/>
            <w:rFonts w:ascii="Yu Gothic" w:eastAsia="Yu Gothic" w:hAnsi="Yu Gothic"/>
            <w:color w:val="0078D4"/>
            <w:sz w:val="20"/>
          </w:rPr>
          <w:t>https://vba-assets.net/va-official-document-series-integrated-edition/</w:t>
        </w:r>
      </w:hyperlink>
    </w:p>
    <w:p w14:paraId="02AF3FBF" w14:textId="19F0EB88" w:rsidR="00BC2213" w:rsidRPr="00BC2213" w:rsidRDefault="00BC2213" w:rsidP="00BC2213">
      <w:pPr>
        <w:pBdr>
          <w:top w:val="single" w:sz="4" w:space="6" w:color="C8C8C8"/>
        </w:pBdr>
        <w:snapToGrid w:val="0"/>
        <w:spacing w:before="480"/>
        <w:rPr>
          <w:rFonts w:ascii="Yu Gothic" w:eastAsia="Yu Gothic" w:hAnsi="Yu Gothic"/>
          <w:color w:val="666666"/>
          <w:sz w:val="17"/>
        </w:rPr>
      </w:pPr>
      <w:r w:rsidRPr="00BC2213">
        <w:rPr>
          <w:rFonts w:ascii="Yu Gothic" w:eastAsia="Yu Gothic" w:hAnsi="Yu Gothic"/>
          <w:color w:val="666666"/>
          <w:sz w:val="17"/>
        </w:rPr>
        <w:t>オープンソース・無料　｜　Copyright © 2020-2026 VBA アセット　｜　https://vba-assets.net/</w:t>
      </w:r>
    </w:p>
    <w:sectPr w:rsidR="00BC2213" w:rsidRPr="00BC2213" w:rsidSect="00BC2213">
      <w:pgSz w:w="11906" w:h="16838"/>
      <w:pgMar w:top="1417" w:right="1417" w:bottom="1417" w:left="141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5F3E3" w14:textId="77777777" w:rsidR="00FD440D" w:rsidRDefault="00FD440D" w:rsidP="00833679">
      <w:r>
        <w:separator/>
      </w:r>
    </w:p>
  </w:endnote>
  <w:endnote w:type="continuationSeparator" w:id="0">
    <w:p w14:paraId="66CAE580" w14:textId="77777777" w:rsidR="00FD440D" w:rsidRDefault="00FD440D" w:rsidP="0083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022E9" w14:textId="77777777" w:rsidR="00FD440D" w:rsidRDefault="00FD440D" w:rsidP="00833679">
      <w:r>
        <w:separator/>
      </w:r>
    </w:p>
  </w:footnote>
  <w:footnote w:type="continuationSeparator" w:id="0">
    <w:p w14:paraId="5A8915F5" w14:textId="77777777" w:rsidR="00FD440D" w:rsidRDefault="00FD440D" w:rsidP="008336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92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7BF"/>
    <w:rsid w:val="00095714"/>
    <w:rsid w:val="000D07BF"/>
    <w:rsid w:val="000E39E7"/>
    <w:rsid w:val="00185B85"/>
    <w:rsid w:val="00290292"/>
    <w:rsid w:val="002F1924"/>
    <w:rsid w:val="00344502"/>
    <w:rsid w:val="003A0DF3"/>
    <w:rsid w:val="003C797B"/>
    <w:rsid w:val="004030CE"/>
    <w:rsid w:val="004225A6"/>
    <w:rsid w:val="005E43B4"/>
    <w:rsid w:val="00637DD1"/>
    <w:rsid w:val="006440A9"/>
    <w:rsid w:val="00691968"/>
    <w:rsid w:val="006A34B0"/>
    <w:rsid w:val="006B76F2"/>
    <w:rsid w:val="006F6F67"/>
    <w:rsid w:val="00831E45"/>
    <w:rsid w:val="00833679"/>
    <w:rsid w:val="0086165E"/>
    <w:rsid w:val="008928E7"/>
    <w:rsid w:val="008F55A6"/>
    <w:rsid w:val="00977E26"/>
    <w:rsid w:val="009B5E41"/>
    <w:rsid w:val="00B44722"/>
    <w:rsid w:val="00B95536"/>
    <w:rsid w:val="00B95D38"/>
    <w:rsid w:val="00BC2213"/>
    <w:rsid w:val="00C14A36"/>
    <w:rsid w:val="00C46501"/>
    <w:rsid w:val="00C90706"/>
    <w:rsid w:val="00CA43A5"/>
    <w:rsid w:val="00CF11AB"/>
    <w:rsid w:val="00DD76FE"/>
    <w:rsid w:val="00DE1895"/>
    <w:rsid w:val="00DF4FE6"/>
    <w:rsid w:val="00E34045"/>
    <w:rsid w:val="00E61BAE"/>
    <w:rsid w:val="00E84AF0"/>
    <w:rsid w:val="00E860B7"/>
    <w:rsid w:val="00ED1835"/>
    <w:rsid w:val="00F21A1A"/>
    <w:rsid w:val="00FD0128"/>
    <w:rsid w:val="00FD4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F87E9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D07B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07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07B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07B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07B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07B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07B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07B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07B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D07B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D07B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D07B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0D07B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D07B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D07B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D07B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D07B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D07B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D07B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D0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D07B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D07B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D07B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D07B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D07BF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D07BF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D07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D07BF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D07BF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83367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833679"/>
  </w:style>
  <w:style w:type="paragraph" w:styleId="ac">
    <w:name w:val="footer"/>
    <w:basedOn w:val="a"/>
    <w:link w:val="ad"/>
    <w:uiPriority w:val="99"/>
    <w:unhideWhenUsed/>
    <w:rsid w:val="00833679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33679"/>
  </w:style>
  <w:style w:type="character" w:styleId="ae">
    <w:name w:val="Hyperlink"/>
    <w:basedOn w:val="a0"/>
    <w:uiPriority w:val="99"/>
    <w:unhideWhenUsed/>
    <w:rsid w:val="00DE1895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DE1895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VA_PSEUDONYMIZE.BASPSEUDONYMIZE.PSEUDONYMIZE" wne:name="VA_Pseudonymize.basPseudonymize.Pseudonymize" wne:bEncrypt="00" wne:cmg="56"/>
    <wne:mcd wne:macroName="VA_PSEUDONYMIZE.BASPSEUDONYMIZE.RESTORE" wne:name="VA_Pseudonymize.basPseudonymize.Restore" wne:bEncrypt="00" wne:cmg="56"/>
    <wne:mcd wne:macroName="VA_PSEUDONYMIZE.BASPSEUDONYMIZE.REGISTERSELECTEDWORD" wne:name="VA_Pseudonymize.basPseudonymize.RegisterSelectedWor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ba-assets.net/va-official-document-series-integrated-editio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ba-assets.net/pseudonymize-names-for-ai/" TargetMode="Externa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UI/customUI14.xml><?xml version="1.0" encoding="utf-8"?>
<customUI xmlns="http://schemas.microsoft.com/office/2009/07/customui" xmlns:va="VA_Shared_Namespace">
  <ribbon>
    <tabs>
      <tab idQ="va:tabVA" label="VA">
        <group id="grpPseudonymize" label="VA仮名化">
          <!-- 並びは VA公用文（マークダウン・ニュートラル・アウトライン｜セットアップ）にそろえ、
               文書全体の変換（実名・仮名）を左に、区切り線の右に選んだ語の操作を置く。
               実名・仮名のアイコンは、同じ系列（文書に印）の絵にする（2026-10-17 班長指示） -->
          <!-- 実名ボタン（文書の記号を実名に戻す） -->
          <button id="btnRestore" label="実名" size="large" imageMso="ReviewAcceptChange" supertip="文書の記号（〔人名Ａ〕など）を、元の語（実名）に戻します。AIの回答は、この文書に貼り付けてから押してください。" onAction="rxRestore"/>
          <!-- 仮名ボタン（これまでに仮名化した語を、文書全体で記号にする） -->
          <button id="btnPseudonymize" label="仮名" size="large" imageMso="ReviewRejectChange" supertip="これまでに仮名化した語を、文書の中ですべて〔人名Ａ〕のような記号に置き換えます。実名に戻した後や、文章を書き足した後に、もう一度仮名化するときに使います。" onAction="rxPseudonymize"/>
          <separator id="sepPseudonymize"/>
          <!-- 選んだ語を仮名化ボタン（種別はフォームで選ぶ） -->
          <button id="btnRegisterWord" label="選んだ語を仮名化" size="large" imageMso="ReviewNewComment" supertip="文書の中で選んだ語を、すぐ〔人名Ａ〕のような記号に置き換えます（仮名化）。種別は、表示される画面で選びます。仮名化した語（または記号）を選んで押すと、仮名化を解除して元の語に戻します。" onAction="rxRegisterWord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k4_VA仮名化Ver101.dotm</Template>
  <TotalTime>79</TotalTime>
  <Pages>1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Kenji Kagemoto</dc:creator>
  <cp:keywords/>
  <dc:description/>
  <cp:lastModifiedBy>Kenji Kagemoto</cp:lastModifiedBy>
  <cp:revision>19</cp:revision>
  <dcterms:created xsi:type="dcterms:W3CDTF">2026-10-17T00:55:00Z</dcterms:created>
  <dcterms:modified xsi:type="dcterms:W3CDTF">2026-10-19T21:27:00Z</dcterms:modified>
</cp:coreProperties>
</file>