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7389C" w14:textId="5820193D" w:rsidR="00AF4CCC" w:rsidRPr="002E76D1" w:rsidRDefault="009730E2" w:rsidP="00984263">
      <w:pPr>
        <w:spacing w:beforeLines="100" w:before="240" w:afterLines="100" w:after="240" w:line="240" w:lineRule="atLeast"/>
        <w:rPr>
          <w:sz w:val="20"/>
          <w:szCs w:val="20"/>
        </w:rPr>
      </w:pPr>
      <w:r w:rsidRPr="002E76D1">
        <w:rPr>
          <w:rFonts w:ascii="ＭＳ 明朝" w:eastAsia="ＭＳ 明朝" w:hAnsi="ＭＳ 明朝" w:cs="ＭＳ 明朝"/>
          <w:sz w:val="20"/>
          <w:szCs w:val="20"/>
        </w:rPr>
        <w:t>●●地方裁判所　令和</w:t>
      </w:r>
      <w:r w:rsidR="005227DE" w:rsidRPr="002E76D1">
        <w:rPr>
          <w:rFonts w:ascii="ＭＳ 明朝" w:eastAsia="ＭＳ 明朝" w:hAnsi="ＭＳ 明朝" w:cs="ＭＳ 明朝" w:hint="eastAsia"/>
          <w:sz w:val="20"/>
          <w:szCs w:val="20"/>
        </w:rPr>
        <w:t>●</w:t>
      </w:r>
      <w:r w:rsidRPr="002E76D1">
        <w:rPr>
          <w:rFonts w:ascii="ＭＳ 明朝" w:eastAsia="ＭＳ 明朝" w:hAnsi="ＭＳ 明朝" w:cs="ＭＳ 明朝"/>
          <w:sz w:val="20"/>
          <w:szCs w:val="20"/>
        </w:rPr>
        <w:t>年（</w:t>
      </w:r>
      <w:r w:rsidR="005227DE" w:rsidRPr="002E76D1">
        <w:rPr>
          <w:rFonts w:ascii="ＭＳ 明朝" w:eastAsia="ＭＳ 明朝" w:hAnsi="ＭＳ 明朝" w:cs="ＭＳ 明朝" w:hint="eastAsia"/>
          <w:sz w:val="20"/>
          <w:szCs w:val="20"/>
        </w:rPr>
        <w:t>●</w:t>
      </w:r>
      <w:r w:rsidRPr="002E76D1">
        <w:rPr>
          <w:rFonts w:ascii="ＭＳ 明朝" w:eastAsia="ＭＳ 明朝" w:hAnsi="ＭＳ 明朝" w:cs="ＭＳ 明朝"/>
          <w:sz w:val="20"/>
          <w:szCs w:val="20"/>
        </w:rPr>
        <w:t>）第</w:t>
      </w:r>
      <w:r w:rsidR="005227DE" w:rsidRPr="002E76D1">
        <w:rPr>
          <w:rFonts w:ascii="ＭＳ 明朝" w:eastAsia="ＭＳ 明朝" w:hAnsi="ＭＳ 明朝" w:cs="ＭＳ 明朝" w:hint="eastAsia"/>
          <w:sz w:val="20"/>
          <w:szCs w:val="20"/>
        </w:rPr>
        <w:t>●●●</w:t>
      </w:r>
      <w:r w:rsidRPr="002E76D1">
        <w:rPr>
          <w:rFonts w:ascii="ＭＳ 明朝" w:eastAsia="ＭＳ 明朝" w:hAnsi="ＭＳ 明朝" w:cs="ＭＳ 明朝"/>
          <w:sz w:val="20"/>
          <w:szCs w:val="20"/>
        </w:rPr>
        <w:t>号</w:t>
      </w:r>
    </w:p>
    <w:p w14:paraId="25437464" w14:textId="77777777" w:rsidR="00AF4CCC" w:rsidRPr="002E76D1" w:rsidRDefault="009730E2" w:rsidP="00984263">
      <w:pPr>
        <w:spacing w:beforeLines="100" w:before="240" w:afterLines="100" w:after="240" w:line="240" w:lineRule="atLeast"/>
        <w:jc w:val="center"/>
        <w:rPr>
          <w:sz w:val="20"/>
          <w:szCs w:val="20"/>
        </w:rPr>
      </w:pPr>
      <w:r w:rsidRPr="002E76D1">
        <w:rPr>
          <w:rFonts w:ascii="ＭＳ 明朝" w:eastAsia="ＭＳ 明朝" w:hAnsi="ＭＳ 明朝" w:cs="ＭＳ 明朝"/>
          <w:sz w:val="20"/>
          <w:szCs w:val="20"/>
        </w:rPr>
        <w:t>証  拠  説  明  書（●）</w:t>
      </w:r>
    </w:p>
    <w:p w14:paraId="27D4F141" w14:textId="0C6EAAEB" w:rsidR="00AF4CCC" w:rsidRPr="002E76D1" w:rsidRDefault="00CE5643" w:rsidP="00984263">
      <w:pPr>
        <w:spacing w:beforeLines="100" w:before="240" w:afterLines="100" w:after="240" w:line="240" w:lineRule="atLeast"/>
        <w:jc w:val="right"/>
        <w:rPr>
          <w:sz w:val="20"/>
          <w:szCs w:val="20"/>
        </w:rPr>
      </w:pPr>
      <w:r w:rsidRPr="002E76D1">
        <w:rPr>
          <w:rFonts w:ascii="ＭＳ 明朝" w:eastAsia="ＭＳ 明朝" w:hAnsi="ＭＳ 明朝" w:cs="ＭＳ 明朝"/>
          <w:noProof/>
          <w:sz w:val="20"/>
          <w:szCs w:val="20"/>
          <w:lang w:val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40458D" wp14:editId="7911D14B">
                <wp:simplePos x="0" y="0"/>
                <wp:positionH relativeFrom="page">
                  <wp:posOffset>3962400</wp:posOffset>
                </wp:positionH>
                <wp:positionV relativeFrom="page">
                  <wp:posOffset>1727200</wp:posOffset>
                </wp:positionV>
                <wp:extent cx="428625" cy="304800"/>
                <wp:effectExtent l="0" t="0" r="28575" b="19050"/>
                <wp:wrapNone/>
                <wp:docPr id="354473060" name="MarkerCircle" descr="Genkoku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04800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F2E94A8" id="MarkerCircle" o:spid="_x0000_s1026" alt="Genkoku" style="position:absolute;margin-left:312pt;margin-top:136pt;width:33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" filled="f" strokecolor="black [3213]" strokeweight="1pt">
                <v:stroke joinstyle="miter"/>
                <w10:wrap anchorx="page" anchory="page"/>
              </v:oval>
            </w:pict>
          </mc:Fallback>
        </mc:AlternateContent>
      </w:r>
      <w:r w:rsidR="009730E2" w:rsidRPr="002E76D1">
        <w:rPr>
          <w:rFonts w:ascii="ＭＳ 明朝" w:eastAsia="ＭＳ 明朝" w:hAnsi="ＭＳ 明朝" w:cs="ＭＳ 明朝"/>
          <w:sz w:val="20"/>
          <w:szCs w:val="20"/>
        </w:rPr>
        <w:t xml:space="preserve">　　令和</w:t>
      </w:r>
      <w:r w:rsidR="005227DE" w:rsidRPr="002E76D1">
        <w:rPr>
          <w:rFonts w:ascii="ＭＳ 明朝" w:eastAsia="ＭＳ 明朝" w:hAnsi="ＭＳ 明朝" w:cs="ＭＳ 明朝" w:hint="eastAsia"/>
          <w:sz w:val="20"/>
          <w:szCs w:val="20"/>
        </w:rPr>
        <w:t>●</w:t>
      </w:r>
      <w:r w:rsidR="009730E2" w:rsidRPr="002E76D1">
        <w:rPr>
          <w:rFonts w:ascii="ＭＳ 明朝" w:eastAsia="ＭＳ 明朝" w:hAnsi="ＭＳ 明朝" w:cs="ＭＳ 明朝"/>
          <w:sz w:val="20"/>
          <w:szCs w:val="20"/>
        </w:rPr>
        <w:t>年</w:t>
      </w:r>
      <w:r w:rsidR="005227DE" w:rsidRPr="002E76D1">
        <w:rPr>
          <w:rFonts w:ascii="ＭＳ 明朝" w:eastAsia="ＭＳ 明朝" w:hAnsi="ＭＳ 明朝" w:cs="ＭＳ 明朝" w:hint="eastAsia"/>
          <w:sz w:val="20"/>
          <w:szCs w:val="20"/>
        </w:rPr>
        <w:t>●</w:t>
      </w:r>
      <w:r w:rsidR="009730E2" w:rsidRPr="002E76D1">
        <w:rPr>
          <w:rFonts w:ascii="ＭＳ 明朝" w:eastAsia="ＭＳ 明朝" w:hAnsi="ＭＳ 明朝" w:cs="ＭＳ 明朝"/>
          <w:sz w:val="20"/>
          <w:szCs w:val="20"/>
        </w:rPr>
        <w:t>月</w:t>
      </w:r>
      <w:r w:rsidR="005227DE" w:rsidRPr="002E76D1">
        <w:rPr>
          <w:rFonts w:ascii="ＭＳ 明朝" w:eastAsia="ＭＳ 明朝" w:hAnsi="ＭＳ 明朝" w:cs="ＭＳ 明朝" w:hint="eastAsia"/>
          <w:sz w:val="20"/>
          <w:szCs w:val="20"/>
        </w:rPr>
        <w:t>●</w:t>
      </w:r>
      <w:r w:rsidR="009730E2" w:rsidRPr="002E76D1">
        <w:rPr>
          <w:rFonts w:ascii="ＭＳ 明朝" w:eastAsia="ＭＳ 明朝" w:hAnsi="ＭＳ 明朝" w:cs="ＭＳ 明朝"/>
          <w:sz w:val="20"/>
          <w:szCs w:val="20"/>
        </w:rPr>
        <w:t>日</w:t>
      </w:r>
    </w:p>
    <w:tbl>
      <w:tblPr>
        <w:tblStyle w:val="a7"/>
        <w:tblW w:w="0" w:type="auto"/>
        <w:tblInd w:w="5098" w:type="dxa"/>
        <w:tblLook w:val="04A0" w:firstRow="1" w:lastRow="0" w:firstColumn="1" w:lastColumn="0" w:noHBand="0" w:noVBand="1"/>
      </w:tblPr>
      <w:tblGrid>
        <w:gridCol w:w="1985"/>
        <w:gridCol w:w="2843"/>
      </w:tblGrid>
      <w:tr w:rsidR="001B75EB" w14:paraId="6F6FB47A" w14:textId="77777777" w:rsidTr="001B75EB">
        <w:trPr>
          <w:trHeight w:val="407"/>
        </w:trPr>
        <w:tc>
          <w:tcPr>
            <w:tcW w:w="19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46B8663" w14:textId="4862AC09" w:rsidR="001B75EB" w:rsidRDefault="00DE74B8" w:rsidP="00984263">
            <w:pPr>
              <w:spacing w:after="0" w:line="240" w:lineRule="atLeast"/>
              <w:rPr>
                <w:rFonts w:ascii="ＭＳ 明朝" w:eastAsia="ＭＳ 明朝" w:hAnsi="ＭＳ 明朝" w:cs="ＭＳ 明朝"/>
                <w:sz w:val="20"/>
                <w:szCs w:val="20"/>
              </w:rPr>
            </w:pPr>
            <w:r>
              <w:rPr>
                <w:rFonts w:ascii="ＭＳ 明朝" w:eastAsia="ＭＳ 明朝" w:hAnsi="ＭＳ 明朝" w:cs="ＭＳ 明朝"/>
                <w:sz w:val="20"/>
                <w:szCs w:val="20"/>
              </w:rPr>
              <w:fldChar w:fldCharType="begin"/>
            </w:r>
            <w:r w:rsidRPr="00DE74B8">
              <w:rPr>
                <w:rFonts w:ascii="ＭＳ 明朝" w:eastAsia="ＭＳ 明朝" w:hAnsi="ＭＳ 明朝" w:cs="ＭＳ 明朝"/>
                <w:sz w:val="20"/>
                <w:szCs w:val="20"/>
              </w:rPr>
              <w:instrText xml:space="preserve">MACROBUTTON TogglePartyCircle </w:instrText>
            </w:r>
            <w:r>
              <w:rPr>
                <w:rFonts w:ascii="ＭＳ 明朝" w:eastAsia="ＭＳ 明朝" w:hAnsi="ＭＳ 明朝" w:cs="ＭＳ 明朝" w:hint="eastAsia"/>
                <w:sz w:val="20"/>
                <w:szCs w:val="20"/>
              </w:rPr>
              <w:instrText>原告　・　被告</w:instrText>
            </w:r>
            <w:r>
              <w:rPr>
                <w:rFonts w:ascii="ＭＳ 明朝" w:eastAsia="ＭＳ 明朝" w:hAnsi="ＭＳ 明朝" w:cs="ＭＳ 明朝"/>
                <w:sz w:val="20"/>
                <w:szCs w:val="20"/>
              </w:rPr>
              <w:fldChar w:fldCharType="separate"/>
            </w:r>
            <w:r>
              <w:rPr>
                <w:rFonts w:ascii="ＭＳ 明朝" w:eastAsia="ＭＳ 明朝" w:hAnsi="ＭＳ 明朝" w:cs="ＭＳ 明朝"/>
                <w:sz w:val="20"/>
                <w:szCs w:val="20"/>
              </w:rPr>
              <w:fldChar w:fldCharType="end"/>
            </w:r>
          </w:p>
        </w:tc>
        <w:tc>
          <w:tcPr>
            <w:tcW w:w="2843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7C0F3BA2" w14:textId="66B9B349" w:rsidR="001B75EB" w:rsidRDefault="001B75EB" w:rsidP="00984263">
            <w:pPr>
              <w:spacing w:after="0" w:line="240" w:lineRule="atLeast"/>
              <w:jc w:val="center"/>
              <w:rPr>
                <w:rFonts w:ascii="ＭＳ 明朝" w:eastAsia="ＭＳ 明朝" w:hAnsi="ＭＳ 明朝" w:cs="ＭＳ 明朝"/>
                <w:sz w:val="20"/>
                <w:szCs w:val="20"/>
              </w:rPr>
            </w:pPr>
            <w:r w:rsidRPr="001B75EB"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●●　●●</w:t>
            </w:r>
          </w:p>
        </w:tc>
      </w:tr>
    </w:tbl>
    <w:p w14:paraId="2DBF6E50" w14:textId="257791DD" w:rsidR="00AF4CCC" w:rsidRPr="002E76D1" w:rsidRDefault="009730E2" w:rsidP="00984263">
      <w:pPr>
        <w:spacing w:beforeLines="100" w:before="240" w:afterLines="50" w:after="120" w:line="240" w:lineRule="atLeast"/>
        <w:rPr>
          <w:sz w:val="20"/>
          <w:szCs w:val="20"/>
        </w:rPr>
      </w:pPr>
      <w:r w:rsidRPr="002E76D1">
        <w:rPr>
          <w:rFonts w:ascii="ＭＳ 明朝" w:eastAsia="ＭＳ 明朝" w:hAnsi="ＭＳ 明朝" w:cs="ＭＳ 明朝"/>
          <w:sz w:val="20"/>
          <w:szCs w:val="20"/>
        </w:rPr>
        <w:t>※「標目」欄に原本・写しの記載がないものは、民事訴訟法２３１条の２の電磁的記録として提出するものである。</w:t>
      </w:r>
    </w:p>
    <w:tbl>
      <w:tblPr>
        <w:tblStyle w:val="TableGrid"/>
        <w:tblW w:w="9954" w:type="dxa"/>
        <w:tblInd w:w="-39" w:type="dxa"/>
        <w:tblLayout w:type="fixed"/>
        <w:tblCellMar>
          <w:left w:w="34" w:type="dxa"/>
          <w:right w:w="115" w:type="dxa"/>
        </w:tblCellMar>
        <w:tblLook w:val="04A0" w:firstRow="1" w:lastRow="0" w:firstColumn="1" w:lastColumn="0" w:noHBand="0" w:noVBand="1"/>
      </w:tblPr>
      <w:tblGrid>
        <w:gridCol w:w="882"/>
        <w:gridCol w:w="2297"/>
        <w:gridCol w:w="1003"/>
        <w:gridCol w:w="1184"/>
        <w:gridCol w:w="3401"/>
        <w:gridCol w:w="1187"/>
      </w:tblGrid>
      <w:tr w:rsidR="004372F9" w:rsidRPr="002E76D1" w14:paraId="70BCB7E3" w14:textId="77777777" w:rsidTr="00774FEA">
        <w:trPr>
          <w:cantSplit/>
          <w:trHeight w:val="622"/>
          <w:tblHeader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F7BBE5" w14:textId="77777777" w:rsidR="00AF4CCC" w:rsidRPr="002E76D1" w:rsidRDefault="009730E2" w:rsidP="001B75EB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2E76D1">
              <w:rPr>
                <w:rFonts w:ascii="ＭＳ 明朝" w:eastAsia="ＭＳ 明朝" w:hAnsi="ＭＳ 明朝" w:cs="ＭＳ 明朝"/>
                <w:sz w:val="20"/>
                <w:szCs w:val="20"/>
              </w:rPr>
              <w:t>号証</w:t>
            </w: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F008F2" w14:textId="36B3887E" w:rsidR="00AF4CCC" w:rsidRPr="002E76D1" w:rsidRDefault="002A3887" w:rsidP="001B75EB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cs="ＭＳ 明朝"/>
                <w:sz w:val="20"/>
                <w:szCs w:val="20"/>
              </w:rPr>
              <w:fldChar w:fldCharType="begin"/>
            </w:r>
            <w:r>
              <w:rPr>
                <w:rFonts w:ascii="ＭＳ 明朝" w:eastAsia="ＭＳ 明朝" w:hAnsi="ＭＳ 明朝" w:cs="ＭＳ 明朝"/>
                <w:sz w:val="20"/>
                <w:szCs w:val="20"/>
              </w:rPr>
              <w:instrText xml:space="preserve"> </w:instrText>
            </w:r>
            <w:r w:rsidRPr="002A3887">
              <w:rPr>
                <w:rFonts w:ascii="ＭＳ 明朝" w:eastAsia="ＭＳ 明朝" w:hAnsi="ＭＳ 明朝" w:cs="ＭＳ 明朝"/>
                <w:sz w:val="20"/>
                <w:szCs w:val="20"/>
              </w:rPr>
              <w:instrText>MACROBUTTON ToggleMergeByHeader 標</w:instrText>
            </w:r>
            <w:r>
              <w:rPr>
                <w:rFonts w:ascii="ＭＳ 明朝" w:eastAsia="ＭＳ 明朝" w:hAnsi="ＭＳ 明朝" w:cs="ＭＳ 明朝" w:hint="eastAsia"/>
                <w:sz w:val="20"/>
                <w:szCs w:val="20"/>
              </w:rPr>
              <w:instrText xml:space="preserve">　</w:instrText>
            </w:r>
            <w:r w:rsidRPr="002A3887">
              <w:rPr>
                <w:rFonts w:ascii="ＭＳ 明朝" w:eastAsia="ＭＳ 明朝" w:hAnsi="ＭＳ 明朝" w:cs="ＭＳ 明朝"/>
                <w:sz w:val="20"/>
                <w:szCs w:val="20"/>
              </w:rPr>
              <w:instrText>目</w:instrText>
            </w:r>
            <w:r>
              <w:rPr>
                <w:rFonts w:ascii="ＭＳ 明朝" w:eastAsia="ＭＳ 明朝" w:hAnsi="ＭＳ 明朝" w:cs="ＭＳ 明朝"/>
                <w:sz w:val="20"/>
                <w:szCs w:val="20"/>
              </w:rPr>
              <w:fldChar w:fldCharType="separate"/>
            </w:r>
            <w:r>
              <w:rPr>
                <w:rFonts w:ascii="ＭＳ 明朝" w:eastAsia="ＭＳ 明朝" w:hAnsi="ＭＳ 明朝" w:cs="ＭＳ 明朝"/>
                <w:sz w:val="20"/>
                <w:szCs w:val="20"/>
              </w:rPr>
              <w:fldChar w:fldCharType="end"/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941411" w14:textId="1B8FB501" w:rsidR="00AF4CCC" w:rsidRPr="002E76D1" w:rsidRDefault="00D41A51" w:rsidP="001B75EB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cs="ＭＳ 明朝"/>
                <w:sz w:val="20"/>
                <w:szCs w:val="20"/>
              </w:rPr>
              <w:fldChar w:fldCharType="begin"/>
            </w:r>
            <w:r w:rsidR="00ED1CA4">
              <w:rPr>
                <w:rFonts w:ascii="ＭＳ 明朝" w:eastAsia="ＭＳ 明朝" w:hAnsi="ＭＳ 明朝" w:cs="ＭＳ 明朝"/>
                <w:sz w:val="20"/>
                <w:szCs w:val="20"/>
              </w:rPr>
              <w:instrText xml:space="preserve"> </w:instrText>
            </w:r>
            <w:r w:rsidR="00ED1CA4" w:rsidRPr="002A3887">
              <w:rPr>
                <w:rFonts w:ascii="ＭＳ 明朝" w:eastAsia="ＭＳ 明朝" w:hAnsi="ＭＳ 明朝" w:cs="ＭＳ 明朝"/>
                <w:sz w:val="20"/>
                <w:szCs w:val="20"/>
              </w:rPr>
              <w:instrText>MACROBUTTON ToggleMergeByHeader</w:instrText>
            </w:r>
            <w:r w:rsidRPr="00D41A51">
              <w:rPr>
                <w:rFonts w:ascii="ＭＳ 明朝" w:eastAsia="ＭＳ 明朝" w:hAnsi="ＭＳ 明朝" w:cs="ＭＳ 明朝"/>
                <w:sz w:val="20"/>
                <w:szCs w:val="20"/>
              </w:rPr>
              <w:instrText xml:space="preserve"> 作成</w:instrText>
            </w:r>
            <w:r>
              <w:rPr>
                <w:rFonts w:ascii="ＭＳ 明朝" w:eastAsia="ＭＳ 明朝" w:hAnsi="ＭＳ 明朝" w:cs="ＭＳ 明朝"/>
                <w:sz w:val="20"/>
                <w:szCs w:val="20"/>
              </w:rPr>
              <w:fldChar w:fldCharType="separate"/>
            </w:r>
            <w:r>
              <w:rPr>
                <w:rFonts w:ascii="ＭＳ 明朝" w:eastAsia="ＭＳ 明朝" w:hAnsi="ＭＳ 明朝" w:cs="ＭＳ 明朝"/>
                <w:sz w:val="20"/>
                <w:szCs w:val="20"/>
              </w:rPr>
              <w:fldChar w:fldCharType="end"/>
            </w:r>
            <w:r>
              <w:rPr>
                <w:rFonts w:ascii="ＭＳ 明朝" w:eastAsia="ＭＳ 明朝" w:hAnsi="ＭＳ 明朝" w:cs="ＭＳ 明朝"/>
                <w:sz w:val="20"/>
                <w:szCs w:val="20"/>
              </w:rPr>
              <w:br/>
            </w:r>
            <w:r>
              <w:rPr>
                <w:rFonts w:ascii="ＭＳ 明朝" w:eastAsia="ＭＳ 明朝" w:hAnsi="ＭＳ 明朝"/>
                <w:sz w:val="20"/>
                <w:szCs w:val="20"/>
              </w:rPr>
              <w:fldChar w:fldCharType="begin"/>
            </w:r>
            <w:r w:rsidR="00ED1CA4">
              <w:rPr>
                <w:rFonts w:ascii="ＭＳ 明朝" w:eastAsia="ＭＳ 明朝" w:hAnsi="ＭＳ 明朝" w:cs="ＭＳ 明朝"/>
                <w:sz w:val="20"/>
                <w:szCs w:val="20"/>
              </w:rPr>
              <w:instrText xml:space="preserve"> </w:instrText>
            </w:r>
            <w:r w:rsidR="00ED1CA4" w:rsidRPr="002A3887">
              <w:rPr>
                <w:rFonts w:ascii="ＭＳ 明朝" w:eastAsia="ＭＳ 明朝" w:hAnsi="ＭＳ 明朝" w:cs="ＭＳ 明朝"/>
                <w:sz w:val="20"/>
                <w:szCs w:val="20"/>
              </w:rPr>
              <w:instrText>MACROBUTTON ToggleMergeByHeader</w:instrText>
            </w:r>
            <w:r w:rsidRPr="00D41A51">
              <w:rPr>
                <w:rFonts w:ascii="ＭＳ 明朝" w:eastAsia="ＭＳ 明朝" w:hAnsi="ＭＳ 明朝"/>
                <w:sz w:val="20"/>
                <w:szCs w:val="20"/>
              </w:rPr>
              <w:instrText xml:space="preserve"> 年月日</w:instrText>
            </w:r>
            <w:r>
              <w:rPr>
                <w:rFonts w:ascii="ＭＳ 明朝" w:eastAsia="ＭＳ 明朝" w:hAnsi="ＭＳ 明朝"/>
                <w:sz w:val="20"/>
                <w:szCs w:val="20"/>
              </w:rPr>
              <w:fldChar w:fldCharType="separate"/>
            </w:r>
            <w:r>
              <w:rPr>
                <w:rFonts w:ascii="ＭＳ 明朝" w:eastAsia="ＭＳ 明朝" w:hAnsi="ＭＳ 明朝"/>
                <w:sz w:val="20"/>
                <w:szCs w:val="20"/>
              </w:rPr>
              <w:fldChar w:fldCharType="end"/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D2963B" w14:textId="196C28D4" w:rsidR="00AF4CCC" w:rsidRPr="002E76D1" w:rsidRDefault="00ED1CA4" w:rsidP="001B75EB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cs="ＭＳ 明朝"/>
                <w:sz w:val="20"/>
                <w:szCs w:val="20"/>
              </w:rPr>
              <w:fldChar w:fldCharType="begin"/>
            </w:r>
            <w:r>
              <w:rPr>
                <w:rFonts w:ascii="ＭＳ 明朝" w:eastAsia="ＭＳ 明朝" w:hAnsi="ＭＳ 明朝" w:cs="ＭＳ 明朝"/>
                <w:sz w:val="20"/>
                <w:szCs w:val="20"/>
              </w:rPr>
              <w:instrText xml:space="preserve"> </w:instrText>
            </w:r>
            <w:r w:rsidRPr="002A3887">
              <w:rPr>
                <w:rFonts w:ascii="ＭＳ 明朝" w:eastAsia="ＭＳ 明朝" w:hAnsi="ＭＳ 明朝" w:cs="ＭＳ 明朝"/>
                <w:sz w:val="20"/>
                <w:szCs w:val="20"/>
              </w:rPr>
              <w:instrText xml:space="preserve">MACROBUTTON ToggleMergeByHeader </w:instrText>
            </w:r>
            <w:r>
              <w:rPr>
                <w:rFonts w:ascii="ＭＳ 明朝" w:eastAsia="ＭＳ 明朝" w:hAnsi="ＭＳ 明朝" w:cs="ＭＳ 明朝" w:hint="eastAsia"/>
                <w:sz w:val="20"/>
                <w:szCs w:val="20"/>
              </w:rPr>
              <w:instrText>作成者</w:instrText>
            </w:r>
            <w:r>
              <w:rPr>
                <w:rFonts w:ascii="ＭＳ 明朝" w:eastAsia="ＭＳ 明朝" w:hAnsi="ＭＳ 明朝" w:cs="ＭＳ 明朝"/>
                <w:sz w:val="20"/>
                <w:szCs w:val="20"/>
              </w:rPr>
              <w:fldChar w:fldCharType="separate"/>
            </w:r>
            <w:r>
              <w:rPr>
                <w:rFonts w:ascii="ＭＳ 明朝" w:eastAsia="ＭＳ 明朝" w:hAnsi="ＭＳ 明朝" w:cs="ＭＳ 明朝"/>
                <w:sz w:val="20"/>
                <w:szCs w:val="20"/>
              </w:rPr>
              <w:fldChar w:fldCharType="end"/>
            </w: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DA4F45" w14:textId="4A66B6BC" w:rsidR="00AF4CCC" w:rsidRPr="002E76D1" w:rsidRDefault="009730E2" w:rsidP="001B75EB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2E76D1">
              <w:rPr>
                <w:rFonts w:ascii="ＭＳ 明朝" w:eastAsia="ＭＳ 明朝" w:hAnsi="ＭＳ 明朝" w:cs="ＭＳ 明朝"/>
                <w:sz w:val="20"/>
                <w:szCs w:val="20"/>
              </w:rPr>
              <w:t>立証趣旨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1FCB08" w14:textId="77777777" w:rsidR="00AF4CCC" w:rsidRPr="002E76D1" w:rsidRDefault="009730E2" w:rsidP="001B75EB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2E76D1">
              <w:rPr>
                <w:rFonts w:ascii="ＭＳ 明朝" w:eastAsia="ＭＳ 明朝" w:hAnsi="ＭＳ 明朝" w:cs="ＭＳ 明朝"/>
                <w:sz w:val="20"/>
                <w:szCs w:val="20"/>
              </w:rPr>
              <w:t>備考</w:t>
            </w:r>
          </w:p>
        </w:tc>
      </w:tr>
      <w:tr w:rsidR="004372F9" w:rsidRPr="002E76D1" w14:paraId="69B3C384" w14:textId="77777777" w:rsidTr="00774FEA">
        <w:trPr>
          <w:cantSplit/>
          <w:trHeight w:val="1075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E77255" w14:textId="00BEF343" w:rsidR="001D7BEB" w:rsidRPr="002E76D1" w:rsidRDefault="002E76D1" w:rsidP="001B75EB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2E76D1">
              <w:rPr>
                <w:rFonts w:ascii="ＭＳ 明朝" w:eastAsia="ＭＳ 明朝" w:hAnsi="ＭＳ 明朝" w:hint="eastAsia"/>
                <w:sz w:val="20"/>
                <w:szCs w:val="20"/>
              </w:rPr>
              <w:t>甲</w:t>
            </w:r>
            <w:r w:rsidRPr="002E76D1">
              <w:rPr>
                <w:rFonts w:ascii="ＭＳ 明朝" w:eastAsia="ＭＳ 明朝" w:hAnsi="ＭＳ 明朝"/>
                <w:sz w:val="20"/>
                <w:szCs w:val="20"/>
              </w:rPr>
              <w:t>001</w:t>
            </w: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3E032B" w14:textId="77777777" w:rsidR="002E76D1" w:rsidRPr="002E76D1" w:rsidRDefault="002E76D1" w:rsidP="001B75EB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2E76D1">
              <w:rPr>
                <w:rFonts w:ascii="ＭＳ 明朝" w:eastAsia="ＭＳ 明朝" w:hAnsi="ＭＳ 明朝" w:hint="eastAsia"/>
                <w:sz w:val="20"/>
                <w:szCs w:val="20"/>
              </w:rPr>
              <w:t>売買契約書</w:t>
            </w:r>
          </w:p>
          <w:p w14:paraId="707349C7" w14:textId="6D0C67C7" w:rsidR="001D7BEB" w:rsidRPr="002E76D1" w:rsidRDefault="002E76D1" w:rsidP="001B75EB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2E76D1">
              <w:rPr>
                <w:rFonts w:ascii="ＭＳ 明朝" w:eastAsia="ＭＳ 明朝" w:hAnsi="ＭＳ 明朝" w:hint="eastAsia"/>
                <w:sz w:val="20"/>
                <w:szCs w:val="20"/>
              </w:rPr>
              <w:t>原本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E2504E" w14:textId="449B14CC" w:rsidR="001D7BEB" w:rsidRPr="002E76D1" w:rsidRDefault="002E76D1" w:rsidP="001B75EB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2E76D1">
              <w:rPr>
                <w:rFonts w:ascii="ＭＳ 明朝" w:eastAsia="ＭＳ 明朝" w:hAnsi="ＭＳ 明朝"/>
                <w:sz w:val="20"/>
                <w:szCs w:val="20"/>
              </w:rPr>
              <w:t>R5.10.1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97F7BC" w14:textId="3D9061DE" w:rsidR="001D7BEB" w:rsidRPr="002E76D1" w:rsidRDefault="002E76D1" w:rsidP="001B75EB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2E76D1">
              <w:rPr>
                <w:rFonts w:ascii="ＭＳ 明朝" w:eastAsia="ＭＳ 明朝" w:hAnsi="ＭＳ 明朝" w:hint="eastAsia"/>
                <w:sz w:val="20"/>
                <w:szCs w:val="20"/>
              </w:rPr>
              <w:t>原告・被告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07E6D3" w14:textId="00B50985" w:rsidR="001D7BEB" w:rsidRPr="002E76D1" w:rsidRDefault="002E76D1" w:rsidP="001B75EB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  <w:r w:rsidRPr="002E76D1">
              <w:rPr>
                <w:rFonts w:ascii="ＭＳ 明朝" w:eastAsia="ＭＳ 明朝" w:hAnsi="ＭＳ 明朝"/>
                <w:sz w:val="20"/>
                <w:szCs w:val="20"/>
              </w:rPr>
              <w:t>原告と被告が売買契約を締結した事実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2F17E0" w14:textId="3E34E3F5" w:rsidR="001D7BEB" w:rsidRPr="002E76D1" w:rsidRDefault="001D7BEB" w:rsidP="001B75EB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4372F9" w:rsidRPr="002E76D1" w14:paraId="443B60F5" w14:textId="77777777" w:rsidTr="00774FEA">
        <w:trPr>
          <w:cantSplit/>
          <w:trHeight w:val="1075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60824F" w14:textId="47224CD5" w:rsidR="001D7BEB" w:rsidRPr="002E76D1" w:rsidRDefault="002E76D1" w:rsidP="001B75EB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2E76D1">
              <w:rPr>
                <w:rFonts w:ascii="ＭＳ 明朝" w:eastAsia="ＭＳ 明朝" w:hAnsi="ＭＳ 明朝"/>
                <w:sz w:val="20"/>
                <w:szCs w:val="20"/>
              </w:rPr>
              <w:t>甲002</w:t>
            </w: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73E4FF" w14:textId="54EC2131" w:rsidR="001D7BEB" w:rsidRPr="002E76D1" w:rsidRDefault="002E76D1" w:rsidP="001B75EB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2E76D1">
              <w:rPr>
                <w:rFonts w:ascii="ＭＳ 明朝" w:eastAsia="ＭＳ 明朝" w:hAnsi="ＭＳ 明朝" w:hint="eastAsia"/>
                <w:sz w:val="20"/>
                <w:szCs w:val="20"/>
              </w:rPr>
              <w:t>振込記録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24CB60" w14:textId="6FBE59C7" w:rsidR="001D7BEB" w:rsidRPr="002E76D1" w:rsidRDefault="00B11E97" w:rsidP="001B75EB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/>
                <w:sz w:val="20"/>
                <w:szCs w:val="20"/>
              </w:rPr>
              <w:t>R5.10.15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7D6CDD" w14:textId="77777777" w:rsidR="002E76D1" w:rsidRPr="002E76D1" w:rsidRDefault="002E76D1" w:rsidP="001B75EB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2E76D1">
              <w:rPr>
                <w:rFonts w:ascii="ＭＳ 明朝" w:eastAsia="ＭＳ 明朝" w:hAnsi="ＭＳ 明朝" w:hint="eastAsia"/>
                <w:sz w:val="20"/>
                <w:szCs w:val="20"/>
              </w:rPr>
              <w:t>●●銀行</w:t>
            </w:r>
          </w:p>
          <w:p w14:paraId="5C9AF951" w14:textId="5FC6298F" w:rsidR="001D7BEB" w:rsidRPr="002E76D1" w:rsidRDefault="002E76D1" w:rsidP="001B75EB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2E76D1">
              <w:rPr>
                <w:rFonts w:ascii="ＭＳ 明朝" w:eastAsia="ＭＳ 明朝" w:hAnsi="ＭＳ 明朝" w:hint="eastAsia"/>
                <w:sz w:val="20"/>
                <w:szCs w:val="20"/>
              </w:rPr>
              <w:t>●●支店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5B7CC1" w14:textId="61F2EC31" w:rsidR="001D7BEB" w:rsidRPr="002E76D1" w:rsidRDefault="002E76D1" w:rsidP="001B75EB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  <w:r w:rsidRPr="002E76D1">
              <w:rPr>
                <w:rFonts w:ascii="ＭＳ 明朝" w:eastAsia="ＭＳ 明朝" w:hAnsi="ＭＳ 明朝" w:hint="eastAsia"/>
                <w:sz w:val="20"/>
                <w:szCs w:val="20"/>
              </w:rPr>
              <w:t>原告が被告に３００万円を支払った事実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CDDA46" w14:textId="77777777" w:rsidR="001D7BEB" w:rsidRPr="002E76D1" w:rsidRDefault="001D7BEB" w:rsidP="001B75EB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4372F9" w:rsidRPr="002E76D1" w14:paraId="42BD5283" w14:textId="77777777" w:rsidTr="00774FEA">
        <w:trPr>
          <w:cantSplit/>
          <w:trHeight w:val="1075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037351" w14:textId="3E64F1A4" w:rsidR="001D7BEB" w:rsidRPr="002E76D1" w:rsidRDefault="002E76D1" w:rsidP="001B75EB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2E76D1">
              <w:rPr>
                <w:rFonts w:ascii="ＭＳ 明朝" w:eastAsia="ＭＳ 明朝" w:hAnsi="ＭＳ 明朝"/>
                <w:sz w:val="20"/>
                <w:szCs w:val="20"/>
              </w:rPr>
              <w:t>甲003</w:t>
            </w:r>
          </w:p>
        </w:tc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6BBBDF" w14:textId="41BEB9F9" w:rsidR="001D7BEB" w:rsidRPr="002E76D1" w:rsidRDefault="002E76D1" w:rsidP="001B75EB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2E76D1">
              <w:rPr>
                <w:rFonts w:ascii="ＭＳ 明朝" w:eastAsia="ＭＳ 明朝" w:hAnsi="ＭＳ 明朝"/>
                <w:sz w:val="20"/>
                <w:szCs w:val="20"/>
              </w:rPr>
              <w:t>領収書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1344DD" w14:textId="02793D9B" w:rsidR="001D7BEB" w:rsidRPr="002E76D1" w:rsidRDefault="00D41A51" w:rsidP="001B75EB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/>
                <w:sz w:val="20"/>
                <w:szCs w:val="20"/>
              </w:rPr>
              <w:t>R5.11.17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458683" w14:textId="4BD5A9BA" w:rsidR="001D7BEB" w:rsidRPr="002E76D1" w:rsidRDefault="002E76D1" w:rsidP="001B75EB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2E76D1">
              <w:rPr>
                <w:rFonts w:ascii="ＭＳ 明朝" w:eastAsia="ＭＳ 明朝" w:hAnsi="ＭＳ 明朝" w:hint="eastAsia"/>
                <w:sz w:val="20"/>
                <w:szCs w:val="20"/>
              </w:rPr>
              <w:t>被告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461A37" w14:textId="1B69D1CD" w:rsidR="001D7BEB" w:rsidRPr="002E76D1" w:rsidRDefault="002E76D1" w:rsidP="001B75EB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  <w:r w:rsidRPr="002E76D1">
              <w:rPr>
                <w:rFonts w:ascii="ＭＳ 明朝" w:eastAsia="ＭＳ 明朝" w:hAnsi="ＭＳ 明朝" w:hint="eastAsia"/>
                <w:sz w:val="20"/>
                <w:szCs w:val="20"/>
              </w:rPr>
              <w:t>被告が原告から３００万円を受領した事実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68ACE3" w14:textId="74CBE774" w:rsidR="001D7BEB" w:rsidRPr="002E76D1" w:rsidRDefault="002E76D1" w:rsidP="001B75EB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  <w:r w:rsidRPr="002E76D1">
              <w:rPr>
                <w:rFonts w:ascii="ＭＳ 明朝" w:eastAsia="ＭＳ 明朝" w:hAnsi="ＭＳ 明朝" w:hint="eastAsia"/>
                <w:sz w:val="20"/>
                <w:szCs w:val="20"/>
              </w:rPr>
              <w:t>紙を電子化</w:t>
            </w:r>
          </w:p>
        </w:tc>
      </w:tr>
      <w:tr w:rsidR="00774FEA" w:rsidRPr="002E76D1" w14:paraId="6F993F2B" w14:textId="77777777" w:rsidTr="00316BDC">
        <w:trPr>
          <w:cantSplit/>
          <w:trHeight w:val="1075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134174" w14:textId="72EF6025" w:rsidR="00774FEA" w:rsidRPr="002E76D1" w:rsidRDefault="00774FEA" w:rsidP="001B75EB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2E76D1">
              <w:rPr>
                <w:rFonts w:ascii="ＭＳ 明朝" w:eastAsia="ＭＳ 明朝" w:hAnsi="ＭＳ 明朝"/>
                <w:sz w:val="20"/>
                <w:szCs w:val="20"/>
              </w:rPr>
              <w:t>甲00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4</w:t>
            </w:r>
          </w:p>
        </w:tc>
        <w:tc>
          <w:tcPr>
            <w:tcW w:w="44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ABCBDF" w14:textId="1CE92A77" w:rsidR="00774FEA" w:rsidRPr="002E76D1" w:rsidRDefault="00774FEA" w:rsidP="00AE694C">
            <w:pPr>
              <w:spacing w:after="0" w:line="240" w:lineRule="atLeast"/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●●●●●●●●●●●●●●●●●●●●●●●●●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B912D6" w14:textId="77777777" w:rsidR="00774FEA" w:rsidRPr="00F361E3" w:rsidRDefault="00774FEA" w:rsidP="001B75EB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147A01" w14:textId="77777777" w:rsidR="00774FEA" w:rsidRPr="002E76D1" w:rsidRDefault="00774FEA" w:rsidP="001B75EB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774FEA" w:rsidRPr="002E76D1" w14:paraId="46546534" w14:textId="77777777" w:rsidTr="008539A4">
        <w:trPr>
          <w:cantSplit/>
          <w:trHeight w:val="1075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194769" w14:textId="18CDA18D" w:rsidR="00774FEA" w:rsidRPr="002E76D1" w:rsidRDefault="00774FEA" w:rsidP="007157E4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44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7DA76E" w14:textId="28824D07" w:rsidR="00774FEA" w:rsidRPr="002E76D1" w:rsidRDefault="00774FEA" w:rsidP="007157E4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8CDCEA" w14:textId="74DF0947" w:rsidR="00774FEA" w:rsidRPr="002E76D1" w:rsidRDefault="00774FEA" w:rsidP="007157E4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03A818" w14:textId="77777777" w:rsidR="00774FEA" w:rsidRPr="002E76D1" w:rsidRDefault="00774FEA" w:rsidP="007157E4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774FEA" w:rsidRPr="002E76D1" w14:paraId="4EBCD90D" w14:textId="77777777" w:rsidTr="00454C23">
        <w:trPr>
          <w:cantSplit/>
          <w:trHeight w:val="1075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BB567B" w14:textId="77777777" w:rsidR="00774FEA" w:rsidRPr="002E76D1" w:rsidRDefault="00774FEA" w:rsidP="007157E4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44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EC2248" w14:textId="3343A24D" w:rsidR="00774FEA" w:rsidRPr="002E76D1" w:rsidRDefault="00774FEA" w:rsidP="007157E4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EBF30F" w14:textId="77777777" w:rsidR="00774FEA" w:rsidRPr="002E76D1" w:rsidRDefault="00774FEA" w:rsidP="007157E4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D84431" w14:textId="77777777" w:rsidR="00774FEA" w:rsidRPr="002E76D1" w:rsidRDefault="00774FEA" w:rsidP="007157E4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774FEA" w:rsidRPr="002E76D1" w14:paraId="6E08E484" w14:textId="77777777" w:rsidTr="00ED5241">
        <w:trPr>
          <w:cantSplit/>
          <w:trHeight w:val="1075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DFABFA" w14:textId="77777777" w:rsidR="00774FEA" w:rsidRPr="002E76D1" w:rsidRDefault="00774FEA" w:rsidP="007157E4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44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E36F98" w14:textId="2AF25039" w:rsidR="00774FEA" w:rsidRPr="002E76D1" w:rsidRDefault="00774FEA" w:rsidP="007157E4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3D158D" w14:textId="77777777" w:rsidR="00774FEA" w:rsidRPr="002E76D1" w:rsidRDefault="00774FEA" w:rsidP="007157E4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709B77" w14:textId="77777777" w:rsidR="00774FEA" w:rsidRPr="002E76D1" w:rsidRDefault="00774FEA" w:rsidP="007157E4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774FEA" w:rsidRPr="002E76D1" w14:paraId="5F74E4E5" w14:textId="77777777" w:rsidTr="00990932">
        <w:trPr>
          <w:cantSplit/>
          <w:trHeight w:val="1075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6CC3C8" w14:textId="77777777" w:rsidR="00774FEA" w:rsidRPr="002E76D1" w:rsidRDefault="00774FEA" w:rsidP="007157E4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44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E08B1D" w14:textId="791D1A49" w:rsidR="00774FEA" w:rsidRPr="002E76D1" w:rsidRDefault="00774FEA" w:rsidP="007157E4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45CA3F" w14:textId="77777777" w:rsidR="00774FEA" w:rsidRPr="002E76D1" w:rsidRDefault="00774FEA" w:rsidP="007157E4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6CD6AF" w14:textId="77777777" w:rsidR="00774FEA" w:rsidRPr="002E76D1" w:rsidRDefault="00774FEA" w:rsidP="007157E4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774FEA" w:rsidRPr="002E76D1" w14:paraId="7AC13EA4" w14:textId="77777777" w:rsidTr="0051160A">
        <w:trPr>
          <w:cantSplit/>
          <w:trHeight w:val="1075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65C488" w14:textId="77777777" w:rsidR="00774FEA" w:rsidRPr="002E76D1" w:rsidRDefault="00774FEA" w:rsidP="007157E4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44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2E8E62" w14:textId="75F91732" w:rsidR="00774FEA" w:rsidRPr="002E76D1" w:rsidRDefault="00774FEA" w:rsidP="007157E4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190092" w14:textId="77777777" w:rsidR="00774FEA" w:rsidRPr="002E76D1" w:rsidRDefault="00774FEA" w:rsidP="007157E4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37B901" w14:textId="77777777" w:rsidR="00774FEA" w:rsidRPr="002E76D1" w:rsidRDefault="00774FEA" w:rsidP="007157E4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774FEA" w:rsidRPr="002E76D1" w14:paraId="14CA909F" w14:textId="77777777" w:rsidTr="0078253C">
        <w:trPr>
          <w:cantSplit/>
          <w:trHeight w:val="1075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EBB2FB" w14:textId="77777777" w:rsidR="00774FEA" w:rsidRPr="002E76D1" w:rsidRDefault="00774FEA" w:rsidP="007157E4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44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8B27E3" w14:textId="32B2D6F4" w:rsidR="00774FEA" w:rsidRPr="002E76D1" w:rsidRDefault="00774FEA" w:rsidP="007157E4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85EF9A" w14:textId="77777777" w:rsidR="00774FEA" w:rsidRPr="002E76D1" w:rsidRDefault="00774FEA" w:rsidP="007157E4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45D35D" w14:textId="77777777" w:rsidR="00774FEA" w:rsidRPr="002E76D1" w:rsidRDefault="00774FEA" w:rsidP="007157E4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774FEA" w:rsidRPr="002E76D1" w14:paraId="03470C98" w14:textId="77777777" w:rsidTr="00CD1B3B">
        <w:trPr>
          <w:cantSplit/>
          <w:trHeight w:val="1075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751891" w14:textId="77777777" w:rsidR="00774FEA" w:rsidRPr="002E76D1" w:rsidRDefault="00774FEA" w:rsidP="007157E4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44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D9A974" w14:textId="3134290F" w:rsidR="00774FEA" w:rsidRPr="002E76D1" w:rsidRDefault="00774FEA" w:rsidP="007157E4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469FDC" w14:textId="77777777" w:rsidR="00774FEA" w:rsidRPr="002E76D1" w:rsidRDefault="00774FEA" w:rsidP="007157E4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6F70CC" w14:textId="77777777" w:rsidR="00774FEA" w:rsidRPr="002E76D1" w:rsidRDefault="00774FEA" w:rsidP="007157E4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774FEA" w:rsidRPr="002E76D1" w14:paraId="595B3CFB" w14:textId="77777777" w:rsidTr="00A83905">
        <w:trPr>
          <w:cantSplit/>
          <w:trHeight w:val="1075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3A4262" w14:textId="77777777" w:rsidR="00774FEA" w:rsidRPr="002E76D1" w:rsidRDefault="00774FEA" w:rsidP="007157E4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44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4B83A4" w14:textId="50CAEF0F" w:rsidR="00774FEA" w:rsidRPr="002E76D1" w:rsidRDefault="00774FEA" w:rsidP="007157E4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05EC5D" w14:textId="77777777" w:rsidR="00774FEA" w:rsidRPr="002E76D1" w:rsidRDefault="00774FEA" w:rsidP="007157E4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49980F" w14:textId="77777777" w:rsidR="00774FEA" w:rsidRPr="002E76D1" w:rsidRDefault="00774FEA" w:rsidP="007157E4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774FEA" w:rsidRPr="002E76D1" w14:paraId="7D1556B9" w14:textId="77777777" w:rsidTr="00933B9B">
        <w:trPr>
          <w:cantSplit/>
          <w:trHeight w:val="1075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EBA050" w14:textId="77777777" w:rsidR="00774FEA" w:rsidRPr="002E76D1" w:rsidRDefault="00774FEA" w:rsidP="007157E4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44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FD8EB1" w14:textId="4CB72AAC" w:rsidR="00774FEA" w:rsidRPr="002E76D1" w:rsidRDefault="00774FEA" w:rsidP="007157E4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580713" w14:textId="77777777" w:rsidR="00774FEA" w:rsidRPr="002E76D1" w:rsidRDefault="00774FEA" w:rsidP="007157E4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144E87" w14:textId="77777777" w:rsidR="00774FEA" w:rsidRPr="002E76D1" w:rsidRDefault="00774FEA" w:rsidP="007157E4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774FEA" w:rsidRPr="002E76D1" w14:paraId="6669FB95" w14:textId="77777777" w:rsidTr="004A2FE5">
        <w:trPr>
          <w:cantSplit/>
          <w:trHeight w:val="1075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9B3E89" w14:textId="77777777" w:rsidR="00774FEA" w:rsidRPr="002E76D1" w:rsidRDefault="00774FEA" w:rsidP="007157E4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44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7906AD" w14:textId="7B775D2E" w:rsidR="00774FEA" w:rsidRPr="002E76D1" w:rsidRDefault="00774FEA" w:rsidP="007157E4">
            <w:pPr>
              <w:spacing w:after="0" w:line="240" w:lineRule="atLeast"/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020625" w14:textId="77777777" w:rsidR="00774FEA" w:rsidRPr="002E76D1" w:rsidRDefault="00774FEA" w:rsidP="007157E4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B2977A" w14:textId="77777777" w:rsidR="00774FEA" w:rsidRPr="002E76D1" w:rsidRDefault="00774FEA" w:rsidP="007157E4">
            <w:pPr>
              <w:spacing w:after="0" w:line="240" w:lineRule="atLeast"/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</w:tbl>
    <w:p w14:paraId="5F0A4CAD" w14:textId="765D9620" w:rsidR="00AF4CCC" w:rsidRPr="002E76D1" w:rsidRDefault="00AF4CCC" w:rsidP="00100717">
      <w:pPr>
        <w:spacing w:after="0" w:line="240" w:lineRule="auto"/>
        <w:rPr>
          <w:rFonts w:eastAsiaTheme="minorEastAsia"/>
          <w:sz w:val="20"/>
          <w:szCs w:val="20"/>
        </w:rPr>
      </w:pPr>
    </w:p>
    <w:sectPr w:rsidR="00AF4CCC" w:rsidRPr="002E76D1">
      <w:footerReference w:type="default" r:id="rId7"/>
      <w:pgSz w:w="11906" w:h="16838"/>
      <w:pgMar w:top="1078" w:right="789" w:bottom="487" w:left="118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CEF98" w14:textId="77777777" w:rsidR="00740D82" w:rsidRDefault="00740D82" w:rsidP="00C16375">
      <w:pPr>
        <w:spacing w:after="0" w:line="240" w:lineRule="auto"/>
      </w:pPr>
      <w:r>
        <w:separator/>
      </w:r>
    </w:p>
  </w:endnote>
  <w:endnote w:type="continuationSeparator" w:id="0">
    <w:p w14:paraId="5F047C90" w14:textId="77777777" w:rsidR="00740D82" w:rsidRDefault="00740D82" w:rsidP="00C16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67121011"/>
      <w:docPartObj>
        <w:docPartGallery w:val="Page Numbers (Bottom of Page)"/>
        <w:docPartUnique/>
      </w:docPartObj>
    </w:sdtPr>
    <w:sdtContent>
      <w:p w14:paraId="5926F800" w14:textId="15D53610" w:rsidR="00C16375" w:rsidRPr="00AE694C" w:rsidRDefault="00C16375" w:rsidP="00AE694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1562A" w14:textId="77777777" w:rsidR="00740D82" w:rsidRDefault="00740D82" w:rsidP="00C16375">
      <w:pPr>
        <w:spacing w:after="0" w:line="240" w:lineRule="auto"/>
      </w:pPr>
      <w:r>
        <w:separator/>
      </w:r>
    </w:p>
  </w:footnote>
  <w:footnote w:type="continuationSeparator" w:id="0">
    <w:p w14:paraId="749F83D2" w14:textId="77777777" w:rsidR="00740D82" w:rsidRDefault="00740D82" w:rsidP="00C163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CCC"/>
    <w:rsid w:val="000E72AE"/>
    <w:rsid w:val="00100717"/>
    <w:rsid w:val="001B75EB"/>
    <w:rsid w:val="001C343F"/>
    <w:rsid w:val="001C4F00"/>
    <w:rsid w:val="001D7BEB"/>
    <w:rsid w:val="001E11BD"/>
    <w:rsid w:val="002A3887"/>
    <w:rsid w:val="002E1CE1"/>
    <w:rsid w:val="002E76D1"/>
    <w:rsid w:val="002F1460"/>
    <w:rsid w:val="003D6C84"/>
    <w:rsid w:val="004346F4"/>
    <w:rsid w:val="004372F9"/>
    <w:rsid w:val="00442F48"/>
    <w:rsid w:val="004A1FC1"/>
    <w:rsid w:val="004D6C45"/>
    <w:rsid w:val="005227DE"/>
    <w:rsid w:val="00547AD3"/>
    <w:rsid w:val="005859A4"/>
    <w:rsid w:val="00610F94"/>
    <w:rsid w:val="0063471A"/>
    <w:rsid w:val="00640A1B"/>
    <w:rsid w:val="006C5503"/>
    <w:rsid w:val="006C5DFA"/>
    <w:rsid w:val="006D57B0"/>
    <w:rsid w:val="007157E4"/>
    <w:rsid w:val="00740D82"/>
    <w:rsid w:val="00774FEA"/>
    <w:rsid w:val="007C7914"/>
    <w:rsid w:val="008821FE"/>
    <w:rsid w:val="00887444"/>
    <w:rsid w:val="008D2359"/>
    <w:rsid w:val="00900670"/>
    <w:rsid w:val="00902BFE"/>
    <w:rsid w:val="00937524"/>
    <w:rsid w:val="009730E2"/>
    <w:rsid w:val="00984263"/>
    <w:rsid w:val="00A65DFA"/>
    <w:rsid w:val="00A8415D"/>
    <w:rsid w:val="00AA0E5E"/>
    <w:rsid w:val="00AE52A4"/>
    <w:rsid w:val="00AE694C"/>
    <w:rsid w:val="00AF26D6"/>
    <w:rsid w:val="00AF4CCC"/>
    <w:rsid w:val="00B11E97"/>
    <w:rsid w:val="00B63548"/>
    <w:rsid w:val="00B862AA"/>
    <w:rsid w:val="00B90AD4"/>
    <w:rsid w:val="00B959BD"/>
    <w:rsid w:val="00BE3FCE"/>
    <w:rsid w:val="00C16375"/>
    <w:rsid w:val="00C26F2D"/>
    <w:rsid w:val="00CC2E47"/>
    <w:rsid w:val="00CE5643"/>
    <w:rsid w:val="00CF38BB"/>
    <w:rsid w:val="00D41A51"/>
    <w:rsid w:val="00D928EE"/>
    <w:rsid w:val="00DE74B8"/>
    <w:rsid w:val="00ED1CA4"/>
    <w:rsid w:val="00EE0154"/>
    <w:rsid w:val="00F361E3"/>
    <w:rsid w:val="00F85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727E6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C1637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16375"/>
    <w:rPr>
      <w:rFonts w:ascii="Calibri" w:eastAsia="Calibri" w:hAnsi="Calibri" w:cs="Calibri"/>
      <w:color w:val="000000"/>
      <w:sz w:val="22"/>
    </w:rPr>
  </w:style>
  <w:style w:type="paragraph" w:styleId="a5">
    <w:name w:val="footer"/>
    <w:basedOn w:val="a"/>
    <w:link w:val="a6"/>
    <w:uiPriority w:val="99"/>
    <w:unhideWhenUsed/>
    <w:rsid w:val="00C1637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16375"/>
    <w:rPr>
      <w:rFonts w:ascii="Calibri" w:eastAsia="Calibri" w:hAnsi="Calibri" w:cs="Calibri"/>
      <w:color w:val="000000"/>
      <w:sz w:val="22"/>
    </w:rPr>
  </w:style>
  <w:style w:type="table" w:styleId="a7">
    <w:name w:val="Table Grid"/>
    <w:basedOn w:val="a1"/>
    <w:uiPriority w:val="39"/>
    <w:rsid w:val="001B75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EVIDENCEEXPLANATION.THISDOCUMENT.TOGGLEPARTYCIRCLE" wne:name="EvidenceExplanation.ThisDocument.TogglePartyCircle" wne:bEncrypt="00" wne:cmg="56"/>
    <wne:mcd wne:macroName="EVIDENCEEXPLANATION.THISDOCUMENT.TOGGLEMERGEBYHEADER" wne:name="EvidenceExplanation.ThisDocument.ToggleMergeByHeader" wne:bEncrypt="00" wne:cmg="56"/>
    <wne:mcd wne:macroName="EVIDENCEEXPLANATION.THISDOCUMENT.FORMATDATESBYHEADER" wne:name="EvidenceExplanation.ThisDocument.FormatDatesByHead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証拠説明書Ver120.dotm</Template>
  <TotalTime>40</TotalTime>
  <Pages>2</Pages>
  <Words>260</Words>
  <Characters>293</Characters>
  <Application>Microsoft Office Word</Application>
  <DocSecurity>0</DocSecurity>
  <Lines>97</Lines>
  <Paragraphs>61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Kenji Kagemoto</dc:creator>
  <cp:keywords/>
  <cp:lastModifiedBy>Kenji Kagemoto</cp:lastModifiedBy>
  <cp:revision>14</cp:revision>
  <dcterms:created xsi:type="dcterms:W3CDTF">2026-03-18T01:34:00Z</dcterms:created>
  <dcterms:modified xsi:type="dcterms:W3CDTF">2026-05-15T19:47:00Z</dcterms:modified>
</cp:coreProperties>
</file>